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DA854" w14:textId="4013BF9C" w:rsidR="00F635E4" w:rsidRDefault="00752B0D"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01563ABC" wp14:editId="649D50DB">
            <wp:simplePos x="0" y="0"/>
            <wp:positionH relativeFrom="page">
              <wp:align>right</wp:align>
            </wp:positionH>
            <wp:positionV relativeFrom="page">
              <wp:align>top</wp:align>
            </wp:positionV>
            <wp:extent cx="7765576" cy="10055158"/>
            <wp:effectExtent l="0" t="0" r="698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692A5F82" wp14:editId="49776953">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77923A"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68405452" w14:textId="77777777" w:rsidR="006E4ABD" w:rsidRPr="006E4ABD" w:rsidRDefault="006E4ABD" w:rsidP="006E4ABD">
      <w:pPr>
        <w:spacing w:line="247" w:lineRule="auto"/>
        <w:jc w:val="center"/>
        <w:outlineLvl w:val="0"/>
        <w:rPr>
          <w:rFonts w:eastAsia="Times New Roman"/>
          <w:b/>
          <w:bCs/>
          <w:kern w:val="36"/>
          <w:sz w:val="32"/>
          <w:szCs w:val="32"/>
        </w:rPr>
      </w:pPr>
      <w:r w:rsidRPr="006E4ABD">
        <w:rPr>
          <w:rFonts w:eastAsia="Times New Roman"/>
          <w:b/>
          <w:bCs/>
          <w:kern w:val="36"/>
          <w:sz w:val="32"/>
          <w:szCs w:val="32"/>
        </w:rPr>
        <w:lastRenderedPageBreak/>
        <w:t>Hebrews 1 Teaching Points and Bible Study Questions</w:t>
      </w:r>
    </w:p>
    <w:p w14:paraId="06EFCE12" w14:textId="5B84456E"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God Speaks Through His Son</w:t>
      </w:r>
    </w:p>
    <w:p w14:paraId="38C13AD1"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In the past, God communicated through prophets, but now He speaks to us through His Son, Jesus Christ. Hebrews 1:1-2 states, "On many past occasions and in many different ways, God spoke to our fathers through the prophets. But in these last days, He has spoken to us by His Son." This highlights the importance of listening to Jesus, who is the ultimate revelation of God's will and character. Embrace His teachings as the guiding light for your life.</w:t>
      </w:r>
    </w:p>
    <w:p w14:paraId="67FA3931"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listen to God's message through Jesus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prioritize Jesus' teachings over other influences?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relationship with Jesus as God's ultimate revelation? </w:t>
      </w:r>
    </w:p>
    <w:p w14:paraId="057101C5"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is the Heir of All Things</w:t>
      </w:r>
    </w:p>
    <w:p w14:paraId="5B5D846F"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Jesus is not just a messenger; He is the appointed heir of all things. Hebrews 1:2 continues, "whom He appointed heir of all things, and through whom He made the universe." This means that everything belongs to Him, and we are called to be stewards of His creation. Recognize His authority and align your life with His purpose.</w:t>
      </w:r>
    </w:p>
    <w:p w14:paraId="2DAE7410"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recognizing Jesus as the heir of all things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Jesus' inheritance impacts your understanding of personal possessions?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Jesus' role as the heir of all things? </w:t>
      </w:r>
    </w:p>
    <w:p w14:paraId="4E2DE1C5"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13788D"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123F33CF" w14:textId="77777777" w:rsidR="006E4ABD" w:rsidRDefault="006E4ABD" w:rsidP="006E4ABD">
      <w:pPr>
        <w:spacing w:line="247" w:lineRule="auto"/>
        <w:rPr>
          <w:rFonts w:eastAsia="Times New Roman"/>
          <w:b/>
          <w:bCs/>
          <w:kern w:val="0"/>
          <w:sz w:val="21"/>
          <w:szCs w:val="21"/>
        </w:rPr>
      </w:pPr>
    </w:p>
    <w:p w14:paraId="18A74635" w14:textId="1404ABCB"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Radiance of God's Glory</w:t>
      </w:r>
    </w:p>
    <w:p w14:paraId="643D222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Jesus is described as "the radiance of God’s glory and the exact representation of His nature" (Hebrews 1:3). This means that when we look at Jesus, we see the very essence of God. He is the perfect reflection of God's character, and by following Him, we can reflect His light in our own lives.</w:t>
      </w:r>
    </w:p>
    <w:p w14:paraId="185486F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reflect God's glory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Jesus as God's radiance impacts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radiance of God's glory in your community? </w:t>
      </w:r>
    </w:p>
    <w:p w14:paraId="7DCA862C"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Sustainer of the Universe</w:t>
      </w:r>
    </w:p>
    <w:p w14:paraId="5D8A3B05"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 xml:space="preserve">Not only did Jesus create the universe, but He also sustains it. Hebrews 1:3 tells us, </w:t>
      </w:r>
      <w:proofErr w:type="gramStart"/>
      <w:r w:rsidRPr="00F6333B">
        <w:rPr>
          <w:rFonts w:eastAsia="Times New Roman"/>
          <w:kern w:val="0"/>
          <w:sz w:val="21"/>
          <w:szCs w:val="21"/>
        </w:rPr>
        <w:t>"sustaining</w:t>
      </w:r>
      <w:proofErr w:type="gramEnd"/>
      <w:r w:rsidRPr="00F6333B">
        <w:rPr>
          <w:rFonts w:eastAsia="Times New Roman"/>
          <w:kern w:val="0"/>
          <w:sz w:val="21"/>
          <w:szCs w:val="21"/>
        </w:rPr>
        <w:t xml:space="preserve"> all things by His powerful word." This is a reminder that Jesus is actively involved in our world and our lives. Trust in His power to uphold you through life's challenges.</w:t>
      </w:r>
    </w:p>
    <w:p w14:paraId="1B07248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recognizing Jesus as the sustainer of the universe impact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Jesus' sustaining power can bring peace during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Jesus' sustaining power in challenging situations? </w:t>
      </w:r>
    </w:p>
    <w:p w14:paraId="03B7FDD4"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4A19F2"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629CBB25" w14:textId="77777777" w:rsidR="006E4ABD" w:rsidRDefault="006E4ABD" w:rsidP="006E4ABD">
      <w:pPr>
        <w:spacing w:line="247" w:lineRule="auto"/>
        <w:rPr>
          <w:rFonts w:eastAsia="Times New Roman"/>
          <w:b/>
          <w:bCs/>
          <w:kern w:val="0"/>
          <w:sz w:val="21"/>
          <w:szCs w:val="21"/>
        </w:rPr>
      </w:pPr>
    </w:p>
    <w:p w14:paraId="7C113697" w14:textId="52ECD463"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Purification for Sins</w:t>
      </w:r>
    </w:p>
    <w:p w14:paraId="3B68401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Jesus accomplished what no one else could: the purification of our sins. Hebrews 1:3 declares, "After He had provided purification for sins, He sat down at the right hand of the Majesty on high." His sacrifice on the cross cleanses us, offering a fresh start and a restored relationship with God. Embrace this gift of grace and live in the freedom it provides.</w:t>
      </w:r>
    </w:p>
    <w:p w14:paraId="68ED6E09" w14:textId="77777777" w:rsidR="006E4ABD" w:rsidRDefault="006E4ABD" w:rsidP="006E4ABD">
      <w:pPr>
        <w:spacing w:line="247" w:lineRule="auto"/>
      </w:pPr>
      <w:r w:rsidRPr="00F6333B">
        <w:rPr>
          <w:rFonts w:eastAsia="Times New Roman"/>
          <w:kern w:val="0"/>
          <w:sz w:val="21"/>
          <w:szCs w:val="21"/>
        </w:rPr>
        <w:t>1. How can understanding Jesus' purification for sins influence your daily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purification for sins is essential for spiritual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embrace and reflect the purification Jesus offers in your life?</w:t>
      </w:r>
    </w:p>
    <w:p w14:paraId="5049CCFE" w14:textId="4DB6627F"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Superior to Angels</w:t>
      </w:r>
    </w:p>
    <w:p w14:paraId="3A49FBA0"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While angels are magnificent beings, Jesus is far superior. Hebrews 1:4 states, "So He became as far superior to the angels as the name He has inherited is excellent beyond theirs." This emphasizes the unique and exalted position of Jesus. Worship Him as the King of Kings, above all heavenly hosts.</w:t>
      </w:r>
    </w:p>
    <w:p w14:paraId="4346EA50"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recognizing Jesus' superiority to angels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Jesus' authority over angels can strengthen your faith during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Jesus' supremacy in your interactions with others this week? </w:t>
      </w:r>
    </w:p>
    <w:p w14:paraId="4F2F8680"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7E8109"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16DFB6F4" w14:textId="77777777" w:rsidR="006E4ABD" w:rsidRDefault="006E4ABD" w:rsidP="006E4ABD">
      <w:pPr>
        <w:spacing w:line="247" w:lineRule="auto"/>
        <w:rPr>
          <w:rFonts w:eastAsia="Times New Roman"/>
          <w:b/>
          <w:bCs/>
          <w:kern w:val="0"/>
          <w:sz w:val="21"/>
          <w:szCs w:val="21"/>
        </w:rPr>
      </w:pPr>
    </w:p>
    <w:p w14:paraId="1297D9F4" w14:textId="7A2920E4"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Son's Eternal Throne</w:t>
      </w:r>
    </w:p>
    <w:p w14:paraId="669125C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1:8 proclaims, "Your throne, O God, endures forever and ever, and justice is the scepter of Your kingdom." Jesus' reign is eternal, and His kingdom is founded on righteousness and justice. As followers, we are called to uphold these values in our own lives, reflecting His eternal rule.</w:t>
      </w:r>
    </w:p>
    <w:p w14:paraId="69632FB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 xml:space="preserve">1. How can recognizing the </w:t>
      </w:r>
      <w:proofErr w:type="gramStart"/>
      <w:r w:rsidRPr="00F6333B">
        <w:rPr>
          <w:rFonts w:eastAsia="Times New Roman"/>
          <w:kern w:val="0"/>
          <w:sz w:val="21"/>
          <w:szCs w:val="21"/>
        </w:rPr>
        <w:t>Son's</w:t>
      </w:r>
      <w:proofErr w:type="gramEnd"/>
      <w:r w:rsidRPr="00F6333B">
        <w:rPr>
          <w:rFonts w:eastAsia="Times New Roman"/>
          <w:kern w:val="0"/>
          <w:sz w:val="21"/>
          <w:szCs w:val="21"/>
        </w:rPr>
        <w:t xml:space="preserve"> eternal throne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acknowledging the </w:t>
      </w:r>
      <w:proofErr w:type="gramStart"/>
      <w:r w:rsidRPr="00F6333B">
        <w:rPr>
          <w:rFonts w:eastAsia="Times New Roman"/>
          <w:kern w:val="0"/>
          <w:sz w:val="21"/>
          <w:szCs w:val="21"/>
        </w:rPr>
        <w:t>Son's</w:t>
      </w:r>
      <w:proofErr w:type="gramEnd"/>
      <w:r w:rsidRPr="00F6333B">
        <w:rPr>
          <w:rFonts w:eastAsia="Times New Roman"/>
          <w:kern w:val="0"/>
          <w:sz w:val="21"/>
          <w:szCs w:val="21"/>
        </w:rPr>
        <w:t xml:space="preserve"> authority can impact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the values of the Son's eternal kingdom? </w:t>
      </w:r>
    </w:p>
    <w:p w14:paraId="1D2A52F4"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Creator and Unchanging</w:t>
      </w:r>
    </w:p>
    <w:p w14:paraId="7BBD1B7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 xml:space="preserve">Jesus is not only the Creator but also unchanging. Hebrews 1:10-12 reminds us, "In the beginning, Lord,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laid the foundations of the earth, and the heavens are the work of Your hands... You remain the same, and Your years will never end." In a world of constant change, find comfort in the unchanging nature of Christ.</w:t>
      </w:r>
    </w:p>
    <w:p w14:paraId="20D30F8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recognizing God as Creator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unchanging nature provides comfort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unchanging promises today? </w:t>
      </w:r>
    </w:p>
    <w:p w14:paraId="35B3E354"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A4218B"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0679758B" w14:textId="77777777" w:rsidR="006E4ABD" w:rsidRDefault="006E4ABD" w:rsidP="006E4ABD">
      <w:pPr>
        <w:spacing w:line="247" w:lineRule="auto"/>
        <w:rPr>
          <w:rFonts w:eastAsia="Times New Roman"/>
          <w:b/>
          <w:bCs/>
          <w:kern w:val="0"/>
          <w:sz w:val="21"/>
          <w:szCs w:val="21"/>
        </w:rPr>
      </w:pPr>
    </w:p>
    <w:p w14:paraId="5C0868F7" w14:textId="26A797DB"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 xml:space="preserve">The Son's Unique Relationship with the </w:t>
      </w:r>
      <w:proofErr w:type="gramStart"/>
      <w:r w:rsidRPr="00F6333B">
        <w:rPr>
          <w:rFonts w:eastAsia="Times New Roman"/>
          <w:b/>
          <w:bCs/>
          <w:kern w:val="0"/>
          <w:sz w:val="21"/>
          <w:szCs w:val="21"/>
        </w:rPr>
        <w:t>Father</w:t>
      </w:r>
      <w:proofErr w:type="gramEnd"/>
    </w:p>
    <w:p w14:paraId="49AFB64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 xml:space="preserve">Hebrews 1:5 highlights the unique relationship between the </w:t>
      </w:r>
      <w:proofErr w:type="gramStart"/>
      <w:r w:rsidRPr="00F6333B">
        <w:rPr>
          <w:rFonts w:eastAsia="Times New Roman"/>
          <w:kern w:val="0"/>
          <w:sz w:val="21"/>
          <w:szCs w:val="21"/>
        </w:rPr>
        <w:t>Father</w:t>
      </w:r>
      <w:proofErr w:type="gramEnd"/>
      <w:r w:rsidRPr="00F6333B">
        <w:rPr>
          <w:rFonts w:eastAsia="Times New Roman"/>
          <w:kern w:val="0"/>
          <w:sz w:val="21"/>
          <w:szCs w:val="21"/>
        </w:rPr>
        <w:t xml:space="preserve"> and the Son: "You are My Son; today I have become Your Father." This special bond underscores the divine nature of Jesus and His role in God's redemptive plan. As believers, we are invited into this relationship, becoming children of God through faith in Christ.</w:t>
      </w:r>
    </w:p>
    <w:p w14:paraId="74F0A6DE"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 xml:space="preserve">1. How can understanding the </w:t>
      </w:r>
      <w:proofErr w:type="gramStart"/>
      <w:r w:rsidRPr="00F6333B">
        <w:rPr>
          <w:rFonts w:eastAsia="Times New Roman"/>
          <w:kern w:val="0"/>
          <w:sz w:val="21"/>
          <w:szCs w:val="21"/>
        </w:rPr>
        <w:t>Son's</w:t>
      </w:r>
      <w:proofErr w:type="gramEnd"/>
      <w:r w:rsidRPr="00F6333B">
        <w:rPr>
          <w:rFonts w:eastAsia="Times New Roman"/>
          <w:kern w:val="0"/>
          <w:sz w:val="21"/>
          <w:szCs w:val="21"/>
        </w:rPr>
        <w:t xml:space="preserve"> unique relationship with the Father impact your daily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the </w:t>
      </w:r>
      <w:proofErr w:type="gramStart"/>
      <w:r w:rsidRPr="00F6333B">
        <w:rPr>
          <w:rFonts w:eastAsia="Times New Roman"/>
          <w:kern w:val="0"/>
          <w:sz w:val="21"/>
          <w:szCs w:val="21"/>
        </w:rPr>
        <w:t>Son's</w:t>
      </w:r>
      <w:proofErr w:type="gramEnd"/>
      <w:r w:rsidRPr="00F6333B">
        <w:rPr>
          <w:rFonts w:eastAsia="Times New Roman"/>
          <w:kern w:val="0"/>
          <w:sz w:val="21"/>
          <w:szCs w:val="21"/>
        </w:rPr>
        <w:t xml:space="preserve"> relationship with the Father is central to Christian belief?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w:t>
      </w:r>
      <w:proofErr w:type="gramStart"/>
      <w:r w:rsidRPr="00F6333B">
        <w:rPr>
          <w:rFonts w:eastAsia="Times New Roman"/>
          <w:kern w:val="0"/>
          <w:sz w:val="21"/>
          <w:szCs w:val="21"/>
        </w:rPr>
        <w:t>Son's</w:t>
      </w:r>
      <w:proofErr w:type="gramEnd"/>
      <w:r w:rsidRPr="00F6333B">
        <w:rPr>
          <w:rFonts w:eastAsia="Times New Roman"/>
          <w:kern w:val="0"/>
          <w:sz w:val="21"/>
          <w:szCs w:val="21"/>
        </w:rPr>
        <w:t xml:space="preserve"> relationship with the Father to apply in your own relationships? </w:t>
      </w:r>
    </w:p>
    <w:p w14:paraId="4F3E9420"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Angels as Ministering Spirits</w:t>
      </w:r>
    </w:p>
    <w:p w14:paraId="2EC564A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Finally, Hebrews 1:14 describes angels as "ministering spirits sent to serve those who will inherit salvation." While Jesus is superior to angels, they play a vital role in God's plan, serving and protecting His people. Be encouraged that you are never alone; God's heavenly messengers are at work, supporting you on your journey of faith.</w:t>
      </w:r>
    </w:p>
    <w:p w14:paraId="65B3D42D" w14:textId="77777777" w:rsidR="006E4ABD" w:rsidRPr="001B37DC" w:rsidRDefault="006E4ABD" w:rsidP="006E4ABD">
      <w:pPr>
        <w:spacing w:line="247" w:lineRule="auto"/>
        <w:rPr>
          <w:rFonts w:eastAsia="Times New Roman"/>
          <w:kern w:val="0"/>
          <w:sz w:val="21"/>
          <w:szCs w:val="21"/>
        </w:rPr>
      </w:pPr>
      <w:r w:rsidRPr="00F6333B">
        <w:rPr>
          <w:rFonts w:eastAsia="Times New Roman"/>
          <w:kern w:val="0"/>
          <w:sz w:val="21"/>
          <w:szCs w:val="21"/>
        </w:rPr>
        <w:t>1. How can recognizing angels as ministering spirits influence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angels' roles that can enhance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angels as servants of God impact your view of divine assistance in your life?</w:t>
      </w:r>
      <w:r w:rsidRPr="001B37DC">
        <w:br w:type="page"/>
      </w:r>
    </w:p>
    <w:p w14:paraId="3EDFBD4E" w14:textId="77777777" w:rsidR="006E4ABD" w:rsidRPr="006E4ABD" w:rsidRDefault="006E4ABD" w:rsidP="006E4ABD">
      <w:pPr>
        <w:spacing w:line="247" w:lineRule="auto"/>
        <w:jc w:val="center"/>
        <w:outlineLvl w:val="0"/>
        <w:rPr>
          <w:rFonts w:eastAsia="Times New Roman"/>
          <w:b/>
          <w:bCs/>
          <w:kern w:val="36"/>
          <w:sz w:val="32"/>
          <w:szCs w:val="32"/>
        </w:rPr>
      </w:pPr>
      <w:r w:rsidRPr="006E4ABD">
        <w:rPr>
          <w:rFonts w:eastAsia="Times New Roman"/>
          <w:b/>
          <w:bCs/>
          <w:kern w:val="36"/>
          <w:sz w:val="32"/>
          <w:szCs w:val="32"/>
        </w:rPr>
        <w:t>Hebrews 2 Teaching Points and Bible Study Questions</w:t>
      </w:r>
    </w:p>
    <w:p w14:paraId="286E35F3" w14:textId="7C9F05D2"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Pay Attention to What You Have Heard</w:t>
      </w:r>
    </w:p>
    <w:p w14:paraId="2718723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In Hebrews 2:1, we are reminded to "pay much closer attention to what we have heard, so that we do not drift away." This is a call to be vigilant in our faith, ensuring that the truths of the Gospel remain at the forefront of our minds. Just as a ship needs a steady course to avoid drifting, we too must anchor ourselves in the teachings of Christ to stay on the right path.</w:t>
      </w:r>
    </w:p>
    <w:p w14:paraId="6FE3422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ensure you don't drift away from the teachings you've heard?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crucial to pay attention to spiritual truths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and apply what you've learned from Scripture? </w:t>
      </w:r>
    </w:p>
    <w:p w14:paraId="7C6DFAFA"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Great Salvation</w:t>
      </w:r>
    </w:p>
    <w:p w14:paraId="2242522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3 poses a critical question: "how shall we escape if we neglect such a great salvation?" This salvation, offered through Jesus Christ, is unparalleled and should never be taken for granted. It’s a reminder of the immense love and sacrifice that God has shown us, urging us to embrace and cherish this gift with gratitude and reverence.</w:t>
      </w:r>
    </w:p>
    <w:p w14:paraId="6556ED2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pay closer attention to the message of salvation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neglecting salvation can lead to drifting away from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ignore the greatness of salvation? </w:t>
      </w:r>
    </w:p>
    <w:p w14:paraId="0F8C0DF9"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065B5B"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75E70246" w14:textId="77777777" w:rsidR="006E4ABD" w:rsidRDefault="006E4ABD" w:rsidP="006E4ABD">
      <w:pPr>
        <w:spacing w:line="247" w:lineRule="auto"/>
        <w:rPr>
          <w:rFonts w:eastAsia="Times New Roman"/>
          <w:b/>
          <w:bCs/>
          <w:kern w:val="0"/>
          <w:sz w:val="21"/>
          <w:szCs w:val="21"/>
        </w:rPr>
      </w:pPr>
    </w:p>
    <w:p w14:paraId="52D4A71E" w14:textId="66EB8F58"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Role of Angels</w:t>
      </w:r>
    </w:p>
    <w:p w14:paraId="431BFB5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2:5-7 highlights the role of angels, stating that God did not subject the world to come to them. Instead, He has placed humanity in a position of honor, "a little lower than the angels," and crowned us with glory and honor. This underscores our unique place in creation and the responsibility that comes with it to live according to God’s purpose.</w:t>
      </w:r>
    </w:p>
    <w:p w14:paraId="238649D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the role of angels in Hebrews 2 influence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angels to communicate His messages,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role of angels that applies to your interactions with others? </w:t>
      </w:r>
    </w:p>
    <w:p w14:paraId="71CAB183"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the Pioneer of Our Salvation</w:t>
      </w:r>
    </w:p>
    <w:p w14:paraId="0808DF9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In verse 10, we learn that it was fitting for God to make Jesus, "the pioneer of their salvation," perfect through suffering. Jesus blazed the trail for us, enduring suffering to bring many sons and daughters to glory. His example encourages us to persevere through trials, knowing that our Savior has walked the path before us.</w:t>
      </w:r>
    </w:p>
    <w:p w14:paraId="57762DA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Jesus' example as the Pioneer of Salvation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Jesus as the Pioneer of Salvation impacts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follow Jesus' path in leading others towards salvation? </w:t>
      </w:r>
    </w:p>
    <w:p w14:paraId="0C5B107F"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23D086"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47E08B1B" w14:textId="77777777" w:rsidR="006E4ABD" w:rsidRDefault="006E4ABD" w:rsidP="006E4ABD">
      <w:pPr>
        <w:spacing w:line="247" w:lineRule="auto"/>
        <w:rPr>
          <w:rFonts w:eastAsia="Times New Roman"/>
          <w:b/>
          <w:bCs/>
          <w:kern w:val="0"/>
          <w:sz w:val="21"/>
          <w:szCs w:val="21"/>
        </w:rPr>
      </w:pPr>
    </w:p>
    <w:p w14:paraId="6BC2F174" w14:textId="32036904"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Jesus Calls Us Brothers and Sisters</w:t>
      </w:r>
    </w:p>
    <w:p w14:paraId="30B5E46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11 reveals a profound truth: "Both the one who makes men holy and those who are made holy are of the same family." Jesus is not ashamed to call us His brothers and sisters. This familial bond with Christ is a source of immense comfort and strength, reminding us that we are never alone in our journey of faith.</w:t>
      </w:r>
    </w:p>
    <w:p w14:paraId="5442BFFC" w14:textId="77777777" w:rsidR="006E4ABD" w:rsidRDefault="006E4ABD" w:rsidP="006E4ABD">
      <w:pPr>
        <w:spacing w:line="247" w:lineRule="auto"/>
      </w:pPr>
      <w:r w:rsidRPr="00F6333B">
        <w:rPr>
          <w:rFonts w:eastAsia="Times New Roman"/>
          <w:kern w:val="0"/>
          <w:sz w:val="21"/>
          <w:szCs w:val="21"/>
        </w:rPr>
        <w:t>1. How can recognizing Jesus as our brother influence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calling us siblings is significant for building community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reflect the familial bond with Jesus in your relationships this week?</w:t>
      </w:r>
    </w:p>
    <w:p w14:paraId="4CE3ECCD" w14:textId="79E4A960"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Deliverance</w:t>
      </w:r>
    </w:p>
    <w:p w14:paraId="5F00549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2:14-15 speaks of Jesus sharing in our humanity to "destroy him who holds the power of death—that is, the devil—and free those who all their lives were held in slavery by their fear of death." Through His death and resurrection, Jesus has broken the chains of fear and death, offering us true freedom and hope.</w:t>
      </w:r>
    </w:p>
    <w:p w14:paraId="2ABA99DF"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Jesus' deliverance from fear of death change your daily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Jesus as a deliverer impacts your approach to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rely more on Jesus' power of deliverance in your life? </w:t>
      </w:r>
    </w:p>
    <w:p w14:paraId="71349C41"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4B2773"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55386E50" w14:textId="77777777" w:rsidR="006E4ABD" w:rsidRDefault="006E4ABD" w:rsidP="006E4ABD">
      <w:pPr>
        <w:spacing w:line="247" w:lineRule="auto"/>
        <w:rPr>
          <w:rFonts w:eastAsia="Times New Roman"/>
          <w:b/>
          <w:bCs/>
          <w:kern w:val="0"/>
          <w:sz w:val="21"/>
          <w:szCs w:val="21"/>
        </w:rPr>
      </w:pPr>
    </w:p>
    <w:p w14:paraId="53ADD880" w14:textId="77355CDC"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Jesus, Our Merciful and Faithful High Priest</w:t>
      </w:r>
    </w:p>
    <w:p w14:paraId="4F57943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17 emphasizes that Jesus had to be made like us in every way, so that He might become "a merciful and faithful high priest in service to God." His empathy and understanding of our struggles make Him the perfect mediator, always interceding on our behalf with compassion and faithfulness.</w:t>
      </w:r>
    </w:p>
    <w:p w14:paraId="6DDD1901"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Jesus' example of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faithfulness as a High Priest is crucial for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deepen your trust in Jesus' role as your High Priest? </w:t>
      </w:r>
    </w:p>
    <w:p w14:paraId="56152935"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Suffering</w:t>
      </w:r>
    </w:p>
    <w:p w14:paraId="04DABB30"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In verse 18, we are reminded that "because He Himself suffered when He was tempted, He is able to help those who are being tempted." Jesus’ own experiences of suffering equip Him to support us in our trials. This lesson encourages us to see our challenges as opportunities to draw closer to Him and rely on His strength.</w:t>
      </w:r>
    </w:p>
    <w:p w14:paraId="564BC740"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embracing suffering deepen your faith and reliance on God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suffering is essential for spiritual growth and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purpose in your suffering? </w:t>
      </w:r>
    </w:p>
    <w:p w14:paraId="4A51EB00"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6B66F4"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0653C7B2" w14:textId="77777777" w:rsidR="006E4ABD" w:rsidRDefault="006E4ABD" w:rsidP="006E4ABD">
      <w:pPr>
        <w:spacing w:line="247" w:lineRule="auto"/>
        <w:rPr>
          <w:rFonts w:eastAsia="Times New Roman"/>
          <w:b/>
          <w:bCs/>
          <w:kern w:val="0"/>
          <w:sz w:val="21"/>
          <w:szCs w:val="21"/>
        </w:rPr>
      </w:pPr>
    </w:p>
    <w:p w14:paraId="3427BF89" w14:textId="33595D0F"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Importance of Community</w:t>
      </w:r>
    </w:p>
    <w:p w14:paraId="73EBCA1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2 underscores the importance of community in our faith journey. As we are called brothers and sisters in Christ, we are encouraged to support and uplift one another. This communal aspect of faith is vital for growth, accountability, and encouragement as we navigate the challenges of life together.</w:t>
      </w:r>
    </w:p>
    <w:p w14:paraId="37B43CE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support and encourage others in your faith community based on Hebrews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is essential for spiritual growth as suggested in Hebrews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community's faith and unity, inspired by Hebrews 2? </w:t>
      </w:r>
    </w:p>
    <w:p w14:paraId="18914974"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Victory</w:t>
      </w:r>
    </w:p>
    <w:p w14:paraId="18BBB15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 xml:space="preserve">Finally, Hebrews 2 assures us of the ultimate victory we have in Christ. Despite the trials and </w:t>
      </w:r>
      <w:proofErr w:type="gramStart"/>
      <w:r w:rsidRPr="00F6333B">
        <w:rPr>
          <w:rFonts w:eastAsia="Times New Roman"/>
          <w:kern w:val="0"/>
          <w:sz w:val="21"/>
          <w:szCs w:val="21"/>
        </w:rPr>
        <w:t>tribulations</w:t>
      </w:r>
      <w:proofErr w:type="gramEnd"/>
      <w:r w:rsidRPr="00F6333B">
        <w:rPr>
          <w:rFonts w:eastAsia="Times New Roman"/>
          <w:kern w:val="0"/>
          <w:sz w:val="21"/>
          <w:szCs w:val="21"/>
        </w:rPr>
        <w:t xml:space="preserve"> we face, we can rest in the knowledge that Jesus has already secured our victory over sin and death. This assurance empowers us to live boldly and confidently, knowing that our future is secure in Him.</w:t>
      </w:r>
    </w:p>
    <w:p w14:paraId="738E69E2" w14:textId="77777777" w:rsidR="006E4ABD" w:rsidRPr="001B37DC"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Jesus' victory over death influence your daily struggles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Jesus as our pioneer of salvation strengthens our faith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live confidently in the assurance of victory through Christ?</w:t>
      </w:r>
      <w:r w:rsidRPr="001B37DC">
        <w:br w:type="page"/>
      </w:r>
    </w:p>
    <w:p w14:paraId="3980EDCD" w14:textId="77777777" w:rsidR="006E4ABD" w:rsidRPr="006E4ABD" w:rsidRDefault="006E4ABD" w:rsidP="006E4ABD">
      <w:pPr>
        <w:spacing w:line="247" w:lineRule="auto"/>
        <w:jc w:val="center"/>
        <w:outlineLvl w:val="0"/>
        <w:rPr>
          <w:rFonts w:eastAsia="Times New Roman"/>
          <w:b/>
          <w:bCs/>
          <w:kern w:val="36"/>
          <w:sz w:val="32"/>
          <w:szCs w:val="32"/>
        </w:rPr>
      </w:pPr>
      <w:r w:rsidRPr="006E4ABD">
        <w:rPr>
          <w:rFonts w:eastAsia="Times New Roman"/>
          <w:b/>
          <w:bCs/>
          <w:kern w:val="36"/>
          <w:sz w:val="32"/>
          <w:szCs w:val="32"/>
        </w:rPr>
        <w:t>Hebrews 3 Teaching Points and Bible Study Questions</w:t>
      </w:r>
    </w:p>
    <w:p w14:paraId="222F9E20" w14:textId="57209BF7"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Consider Jesus, the Apostle and High Priest</w:t>
      </w:r>
    </w:p>
    <w:p w14:paraId="17D20480"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In Hebrews 3:1, we are encouraged to "fix your thoughts on Jesus, the apostle and high priest whom we confess." This is a call to focus our minds and hearts on Christ, who is both our messenger and mediator. By centering our lives around Jesus, we align ourselves with His purpose and find strength in His example. Remember, when life gets overwhelming, redirect your thoughts to Him, and let His peace guide you.</w:t>
      </w:r>
    </w:p>
    <w:p w14:paraId="6F0351E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practically consider Jesus in your daily decision-making as both Apostle and High Priest?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Jesus as High Priest impacts your approach to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deepen your understanding of Jesus' role as Apostle in your life? </w:t>
      </w:r>
    </w:p>
    <w:p w14:paraId="6D6AF079"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Faithfulness of Jesus Compared to Moses</w:t>
      </w:r>
    </w:p>
    <w:p w14:paraId="3A984A11"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3:2 reminds us that Jesus "was faithful to the One who appointed Him, just as Moses was faithful in all God’s house." While Moses was a revered leader, Jesus surpasses him in glory and faithfulness. This comparison encourages us to trust in Jesus' superior role in our lives. Just as Moses led the Israelites, Jesus leads us to eternal salvation. Trust in His leadership and follow His path.</w:t>
      </w:r>
    </w:p>
    <w:p w14:paraId="7F5E4E9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demonstrate faithfulness in your daily life like Jesus and Moses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faithfulness is considered superior to Moses' in your personal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and Moses to strengthen your commitment to your responsibilities? </w:t>
      </w:r>
    </w:p>
    <w:p w14:paraId="05FDBD3F"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FDF1EC"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738A93CC" w14:textId="77777777" w:rsidR="006E4ABD" w:rsidRDefault="006E4ABD" w:rsidP="006E4ABD">
      <w:pPr>
        <w:spacing w:line="247" w:lineRule="auto"/>
        <w:rPr>
          <w:rFonts w:eastAsia="Times New Roman"/>
          <w:b/>
          <w:bCs/>
          <w:kern w:val="0"/>
          <w:sz w:val="21"/>
          <w:szCs w:val="21"/>
        </w:rPr>
      </w:pPr>
    </w:p>
    <w:p w14:paraId="5FFA87BE" w14:textId="7436C0AD"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Jesus, Worthy of Greater Honor</w:t>
      </w:r>
    </w:p>
    <w:p w14:paraId="2936728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In verses 3 and 4, we learn that "Jesus has been counted worthy of greater glory than Moses, just as the builder of a house has greater honor than the house itself." This analogy highlights Jesus as the divine architect of our faith. Recognize His supreme authority and give Him the honor He deserves. By doing so, we acknowledge His sovereignty and invite His wisdom into our daily decisions.</w:t>
      </w:r>
    </w:p>
    <w:p w14:paraId="28D51544"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prioritize honoring Jesus in your daily life over other commitments or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Jesus' greater honor impacts your relationships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Jesus' honor in your community or workplace? </w:t>
      </w:r>
    </w:p>
    <w:p w14:paraId="119D9238"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We Are God’s House</w:t>
      </w:r>
    </w:p>
    <w:p w14:paraId="64FF30E1"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3:6 states, "But Christ is faithful as the Son over God’s house. And we are His house, if we hold firmly to our confidence and the hope of which we boast." This verse reminds us that we are part of God’s spiritual household. Our faith and hope in Christ are the foundations that keep us connected to Him. Maintain your confidence in His promises, and you will remain a vital part of His family.</w:t>
      </w:r>
    </w:p>
    <w:p w14:paraId="2D030CF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contribute to building and maintaining God's house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being part of God's house?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remain steadfast in God's house? </w:t>
      </w:r>
    </w:p>
    <w:p w14:paraId="22805FBF"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6F5841"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75D5E7A4" w14:textId="77777777" w:rsidR="006E4ABD" w:rsidRDefault="006E4ABD" w:rsidP="006E4ABD">
      <w:pPr>
        <w:spacing w:line="247" w:lineRule="auto"/>
        <w:rPr>
          <w:rFonts w:eastAsia="Times New Roman"/>
          <w:b/>
          <w:bCs/>
          <w:kern w:val="0"/>
          <w:sz w:val="21"/>
          <w:szCs w:val="21"/>
        </w:rPr>
      </w:pPr>
    </w:p>
    <w:p w14:paraId="691548C7" w14:textId="5999A182"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Do Not Harden Your Hearts</w:t>
      </w:r>
    </w:p>
    <w:p w14:paraId="7095ED75"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warning in Hebrews 3:8, "do not harden your hearts as you did in the rebellion," serves as a crucial reminder. Just as the Israelites faced consequences for their unbelief, we too must guard against spiritual stubbornness. Keep your heart open to God’s voice and be willing to follow His guidance. A soft heart is fertile ground for His blessings.</w:t>
      </w:r>
    </w:p>
    <w:p w14:paraId="0F88C3A2" w14:textId="77777777" w:rsidR="006E4ABD" w:rsidRDefault="006E4ABD" w:rsidP="006E4ABD">
      <w:pPr>
        <w:spacing w:line="247" w:lineRule="auto"/>
      </w:pPr>
      <w:r w:rsidRPr="00F6333B">
        <w:rPr>
          <w:rFonts w:eastAsia="Times New Roman"/>
          <w:kern w:val="0"/>
          <w:sz w:val="21"/>
          <w:szCs w:val="21"/>
        </w:rPr>
        <w:t>1. How can you actively prevent your heart from hardening in daily challenges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listen to God's voice today rather than delaying?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encourage others to remain faithful and open-hearted?</w:t>
      </w:r>
    </w:p>
    <w:p w14:paraId="616B049D" w14:textId="555A9812"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Unbelief</w:t>
      </w:r>
    </w:p>
    <w:p w14:paraId="619CD4C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12 cautions, "See to it, brothers, that none of you has a wicked heart of unbelief that turns away from the living God." Unbelief can creep in subtly, leading us away from God’s truth. Stay vigilant in your faith, and surround yourself with fellow believers who encourage and uplift you. Together, you can combat doubt and remain steadfast in your walk with Christ.</w:t>
      </w:r>
    </w:p>
    <w:p w14:paraId="589C872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guard your heart against the hardening effects of unbelief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encouragement among believers is crucial to combat unbelief?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faith remains active and not stagnant? </w:t>
      </w:r>
    </w:p>
    <w:p w14:paraId="1BD13721"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573F32"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5352842C" w14:textId="77777777" w:rsidR="006E4ABD" w:rsidRDefault="006E4ABD" w:rsidP="006E4ABD">
      <w:pPr>
        <w:spacing w:line="247" w:lineRule="auto"/>
        <w:rPr>
          <w:rFonts w:eastAsia="Times New Roman"/>
          <w:b/>
          <w:bCs/>
          <w:kern w:val="0"/>
          <w:sz w:val="21"/>
          <w:szCs w:val="21"/>
        </w:rPr>
      </w:pPr>
    </w:p>
    <w:p w14:paraId="07FAA6DD" w14:textId="762061BD"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Encourage One Another Daily</w:t>
      </w:r>
    </w:p>
    <w:p w14:paraId="35E013C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3:13 urges us to "encourage one another daily, as long as it is called 'Today,' so that none of you may be hardened by sin’s deceitfulness." Daily encouragement is a powerful tool against the deceit of sin. Make it a habit to uplift those around you, offering words of hope and support. In doing so, you strengthen the community of faith and help others stay true to God’s path.</w:t>
      </w:r>
    </w:p>
    <w:p w14:paraId="70636234"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incorporate daily encouragement into your routine to support others' faith journeys?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daily encouragement is crucial for maintaining a strong community of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encourage someone every day? </w:t>
      </w:r>
    </w:p>
    <w:p w14:paraId="2FBB4579"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Share in Christ’s Confidence</w:t>
      </w:r>
    </w:p>
    <w:p w14:paraId="3E65120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14 tells us, "We have come to share in Christ if we hold firmly to the end the assurance we had at first." This assurance is the confidence we have in Christ’s promises. Hold tightly to this confidence, especially during trials. It is through perseverance that we share in the victory of Christ, experiencing the fullness of His grace and love.</w:t>
      </w:r>
    </w:p>
    <w:p w14:paraId="4671F6B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practically share in Christ's confidence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confidence in Christ is crucial during times of doubt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 share in Christ's confidence within your community? </w:t>
      </w:r>
    </w:p>
    <w:p w14:paraId="29DB0352"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06BFC3"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0558CFB8" w14:textId="77777777" w:rsidR="006E4ABD" w:rsidRDefault="006E4ABD" w:rsidP="006E4ABD">
      <w:pPr>
        <w:spacing w:line="247" w:lineRule="auto"/>
        <w:rPr>
          <w:rFonts w:eastAsia="Times New Roman"/>
          <w:b/>
          <w:bCs/>
          <w:kern w:val="0"/>
          <w:sz w:val="21"/>
          <w:szCs w:val="21"/>
        </w:rPr>
      </w:pPr>
    </w:p>
    <w:p w14:paraId="1D132965" w14:textId="6FF78290"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Learn from Past Mistakes</w:t>
      </w:r>
    </w:p>
    <w:p w14:paraId="0327C9C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3:16-19 recounts the Israelites' rebellion and the consequences of their unbelief. These verses serve as a historical lesson for us. Reflect on past mistakes, both personal and collective, and learn from them. Let these lessons guide you toward a more faithful and obedient relationship with God, avoiding the pitfalls of disbelief.</w:t>
      </w:r>
    </w:p>
    <w:p w14:paraId="2874B91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reflecting on Israel's past mistakes help you avoid similar pitfalls in your faith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encourage others daily to prevent a hardened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remain faithful and not repeat past errors? </w:t>
      </w:r>
    </w:p>
    <w:p w14:paraId="20ECE952"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Enter God’s Rest</w:t>
      </w:r>
    </w:p>
    <w:p w14:paraId="3BBFA9F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Finally, the chapter concludes with a call to enter God’s rest, a theme that continues into the next chapter. This rest is a spiritual peace found in trusting God’s promises. Strive to enter this rest by living a life of faith and obedience. As you do, you will experience the profound peace that comes from being in harmony with God’s will.</w:t>
      </w:r>
    </w:p>
    <w:p w14:paraId="42E8EF0E" w14:textId="77777777" w:rsidR="006E4ABD" w:rsidRPr="001B37DC"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cultivate faith to enter God's rest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 in God is essential for experiencing His rest?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avoid hardening your heart and missing God's rest?</w:t>
      </w:r>
      <w:r w:rsidRPr="001B37DC">
        <w:br w:type="page"/>
      </w:r>
    </w:p>
    <w:p w14:paraId="7D27C300" w14:textId="77777777" w:rsidR="006E4ABD" w:rsidRPr="006E4ABD" w:rsidRDefault="006E4ABD" w:rsidP="006E4ABD">
      <w:pPr>
        <w:spacing w:line="247" w:lineRule="auto"/>
        <w:jc w:val="center"/>
        <w:outlineLvl w:val="0"/>
        <w:rPr>
          <w:rFonts w:eastAsia="Times New Roman"/>
          <w:b/>
          <w:bCs/>
          <w:kern w:val="36"/>
          <w:sz w:val="32"/>
          <w:szCs w:val="32"/>
        </w:rPr>
      </w:pPr>
      <w:r w:rsidRPr="006E4ABD">
        <w:rPr>
          <w:rFonts w:eastAsia="Times New Roman"/>
          <w:b/>
          <w:bCs/>
          <w:kern w:val="36"/>
          <w:sz w:val="32"/>
          <w:szCs w:val="32"/>
        </w:rPr>
        <w:t>Hebrews 4 Teaching Points and Bible Study Questions</w:t>
      </w:r>
    </w:p>
    <w:p w14:paraId="7970CBCF" w14:textId="3B256DA2"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Embrace the Promise of Rest</w:t>
      </w:r>
    </w:p>
    <w:p w14:paraId="7747CB4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4 opens with a powerful reminder of God's promise of rest for His people. This rest is not just physical but spiritual, a peace that surpasses all understanding. "For we who have believed enter that rest" (Hebrews 4:3). It's an invitation to lay down our burdens and trust in God's provision, knowing that His rest is available to us today.</w:t>
      </w:r>
    </w:p>
    <w:p w14:paraId="184EE945"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incorporate rest into your weekly routine to embrace God's promise of rest?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 of rest is challenging in today's fast-paced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spiritual rest amidst daily responsibilities? </w:t>
      </w:r>
    </w:p>
    <w:p w14:paraId="2657BAA2"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Faith</w:t>
      </w:r>
    </w:p>
    <w:p w14:paraId="0E9FA60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Faith is the key to entering God's rest. The Israelites missed out on this rest because of their unbelief. "For we also have had the gospel preached to us, just as they did; but the message they heard was of no value to them, because they did not share the faith of those who obeyed" (Hebrews 4:2). Let this be a reminder to nurture our faith daily, trusting in God's promises.</w:t>
      </w:r>
    </w:p>
    <w:p w14:paraId="1DB137D5"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strengthen your faith to enter God's rest as described in Hebrews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crucial for experiencing God's promises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faith remains active and alive? </w:t>
      </w:r>
    </w:p>
    <w:p w14:paraId="5C17D150"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F91B14"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4403694F" w14:textId="77777777" w:rsidR="006E4ABD" w:rsidRDefault="006E4ABD" w:rsidP="006E4ABD">
      <w:pPr>
        <w:spacing w:line="247" w:lineRule="auto"/>
        <w:rPr>
          <w:rFonts w:eastAsia="Times New Roman"/>
          <w:b/>
          <w:bCs/>
          <w:kern w:val="0"/>
          <w:sz w:val="21"/>
          <w:szCs w:val="21"/>
        </w:rPr>
      </w:pPr>
    </w:p>
    <w:p w14:paraId="32B79F53" w14:textId="4D90B883"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Power of God's Word</w:t>
      </w:r>
    </w:p>
    <w:p w14:paraId="49680EC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4:12 tells us, "For the word of God is living and active, sharper than any double-edged sword." God's Word is not just ancient text; it is alive and transformative. It penetrates our hearts, revealing our true selves and guiding us toward righteousness. Make it a habit to immerse yourself in Scripture, allowing it to shape your thoughts and actions.</w:t>
      </w:r>
    </w:p>
    <w:p w14:paraId="380C3AD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the power of God's Word to overcome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described as living and active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God's Word in your daily routine? </w:t>
      </w:r>
    </w:p>
    <w:p w14:paraId="483A33AE"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Obedience</w:t>
      </w:r>
    </w:p>
    <w:p w14:paraId="7BDD716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Obedience is a recurring theme in Hebrews 4. Just as the Israelites were called to obey God to enter His rest, we too are called to live in obedience to His Word. "Let us, therefore, make every effort to enter that rest, so that no one will fall by following their example of disobedience" (Hebrews 4:11). Obedience is not a burden but a pathway to peace and fulfillment.</w:t>
      </w:r>
    </w:p>
    <w:p w14:paraId="79554CE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enter God's rest through obedience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experiencing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will this week? </w:t>
      </w:r>
    </w:p>
    <w:p w14:paraId="5E6C0C50"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D25541"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67C39AF6" w14:textId="77777777" w:rsidR="006E4ABD" w:rsidRDefault="006E4ABD" w:rsidP="006E4ABD">
      <w:pPr>
        <w:spacing w:line="247" w:lineRule="auto"/>
        <w:rPr>
          <w:rFonts w:eastAsia="Times New Roman"/>
          <w:b/>
          <w:bCs/>
          <w:kern w:val="0"/>
          <w:sz w:val="21"/>
          <w:szCs w:val="21"/>
        </w:rPr>
      </w:pPr>
    </w:p>
    <w:p w14:paraId="5874C9FB" w14:textId="7D1D4A98"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Jesus, Our Great High Priest</w:t>
      </w:r>
    </w:p>
    <w:p w14:paraId="137590B5"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One of the most comforting truths in Hebrews 4 is the role of Jesus as our High Priest. "For we do not have a high priest who is unable to sympathize with our weaknesses" (Hebrews 4:15). Jesus understands our struggles and intercedes on our behalf. Lean on Him in times of need, knowing that He is both compassionate and powerful.</w:t>
      </w:r>
    </w:p>
    <w:p w14:paraId="0C4A341C" w14:textId="77777777" w:rsidR="006E4ABD" w:rsidRDefault="006E4ABD" w:rsidP="006E4ABD">
      <w:pPr>
        <w:spacing w:line="247" w:lineRule="auto"/>
      </w:pPr>
      <w:r w:rsidRPr="00F6333B">
        <w:rPr>
          <w:rFonts w:eastAsia="Times New Roman"/>
          <w:kern w:val="0"/>
          <w:sz w:val="21"/>
          <w:szCs w:val="21"/>
        </w:rPr>
        <w:t>1. How can you approach God with confidence knowing Jesus is your Great High Priest?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Jesus' understanding of your weaknesses?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Jesus' role as High Priest encourage you to seek mercy and grace in times of need?</w:t>
      </w:r>
    </w:p>
    <w:p w14:paraId="64078568" w14:textId="1D8ED9E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Approach the Throne with Confidence</w:t>
      </w:r>
    </w:p>
    <w:p w14:paraId="0F95CFAF"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Because of Jesus' sacrifice, we can approach God's throne with confidence. "Let us then approach the throne of grace with confidence, so that we may receive mercy and find grace to help us in our time of need" (Hebrews 4:16). This is an incredible privilege—one that assures us of God's mercy and grace whenever we seek Him.</w:t>
      </w:r>
    </w:p>
    <w:p w14:paraId="014D2B71"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practically approach God's throne with confidence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confidently approaching God's throne in times of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approaching God's throne with confidence matter in your personal spiritual journey? </w:t>
      </w:r>
    </w:p>
    <w:p w14:paraId="2D15F52B"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6A3EAF"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08913461" w14:textId="77777777" w:rsidR="006E4ABD" w:rsidRDefault="006E4ABD" w:rsidP="006E4ABD">
      <w:pPr>
        <w:spacing w:line="247" w:lineRule="auto"/>
        <w:rPr>
          <w:rFonts w:eastAsia="Times New Roman"/>
          <w:b/>
          <w:bCs/>
          <w:kern w:val="0"/>
          <w:sz w:val="21"/>
          <w:szCs w:val="21"/>
        </w:rPr>
      </w:pPr>
    </w:p>
    <w:p w14:paraId="088850BE" w14:textId="30F38063"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Urgency of Today</w:t>
      </w:r>
    </w:p>
    <w:p w14:paraId="708E2F7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4 emphasizes the urgency of responding to God's call today. "Today, if you hear His voice, do not harden your hearts" (Hebrews 4:7). We are encouraged to live in the present, making the most of every opportunity to draw closer to God and align our lives with His will.</w:t>
      </w:r>
    </w:p>
    <w:p w14:paraId="19BFAE2E"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prioritize rest and reflection in your daily life to embrace the urgency of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respond to God's call today rather than postponing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today to ensure you don't miss God's promised rest? </w:t>
      </w:r>
    </w:p>
    <w:p w14:paraId="6989D095"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Rest That Remains</w:t>
      </w:r>
    </w:p>
    <w:p w14:paraId="6713D4F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chapter speaks of a rest that remains for the people of God. This is not just a future promise but a present reality. "There remains, then, a Sabbath rest for the people of God" (Hebrews 4:9). This rest is a foretaste of the eternal peace we will experience in God's presence, motivating us to persevere in our faith journey.</w:t>
      </w:r>
    </w:p>
    <w:p w14:paraId="7EDE1D0F"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incorporate God's rest into your daily routine amidst life's busyness?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is essential for experiencing true rest?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spiritual rest over worldly distractions? </w:t>
      </w:r>
    </w:p>
    <w:p w14:paraId="379766F3"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2B8963"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4ACFDCC9" w14:textId="77777777" w:rsidR="006E4ABD" w:rsidRDefault="006E4ABD" w:rsidP="006E4ABD">
      <w:pPr>
        <w:spacing w:line="247" w:lineRule="auto"/>
        <w:rPr>
          <w:rFonts w:eastAsia="Times New Roman"/>
          <w:b/>
          <w:bCs/>
          <w:kern w:val="0"/>
          <w:sz w:val="21"/>
          <w:szCs w:val="21"/>
        </w:rPr>
      </w:pPr>
    </w:p>
    <w:p w14:paraId="2A0DC907" w14:textId="77427001"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Role of Community</w:t>
      </w:r>
    </w:p>
    <w:p w14:paraId="6DE5DFB1"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While Hebrews 4 focuses on individual faith, it also implies the importance of community. We are encouraged to support one another in our pursuit of God's rest. Sharing our struggles and victories with fellow believers strengthens our faith and helps us stay accountable.</w:t>
      </w:r>
    </w:p>
    <w:p w14:paraId="26C3747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your community support each other in entering God's rest as described in Hebrews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is essential for maintaining faith and obedience according to Hebrews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in your community to hold firm to their faith? </w:t>
      </w:r>
    </w:p>
    <w:p w14:paraId="33573007"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32DA44A0"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Finally, Hebrews 4 reassures us of God's unwavering faithfulness. His promises are true, and His rest is guaranteed for those who believe. Let this assurance inspire you to live boldly for Christ, knowing that He is faithful to complete the work He has begun in you.</w:t>
      </w:r>
    </w:p>
    <w:p w14:paraId="7A877DEC" w14:textId="77777777" w:rsidR="006E4ABD" w:rsidRPr="001B37DC" w:rsidRDefault="006E4ABD" w:rsidP="006E4ABD">
      <w:pPr>
        <w:spacing w:line="247" w:lineRule="auto"/>
        <w:rPr>
          <w:rFonts w:eastAsia="Times New Roman"/>
          <w:kern w:val="0"/>
          <w:sz w:val="21"/>
          <w:szCs w:val="21"/>
        </w:rPr>
      </w:pPr>
      <w:r w:rsidRPr="00F6333B">
        <w:rPr>
          <w:rFonts w:eastAsia="Times New Roman"/>
          <w:kern w:val="0"/>
          <w:sz w:val="21"/>
          <w:szCs w:val="21"/>
        </w:rPr>
        <w:t>1. How can you rely on God's faithfulness to find rest in your daily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promises more fully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faithfulness encourage you to approach Him with confidence in prayer?</w:t>
      </w:r>
      <w:r w:rsidRPr="001B37DC">
        <w:br w:type="page"/>
      </w:r>
    </w:p>
    <w:p w14:paraId="3AF6B1BC" w14:textId="77777777" w:rsidR="006E4ABD" w:rsidRPr="006E4ABD" w:rsidRDefault="006E4ABD" w:rsidP="006E4ABD">
      <w:pPr>
        <w:spacing w:line="247" w:lineRule="auto"/>
        <w:jc w:val="center"/>
        <w:outlineLvl w:val="0"/>
        <w:rPr>
          <w:rFonts w:eastAsia="Times New Roman"/>
          <w:b/>
          <w:bCs/>
          <w:kern w:val="36"/>
          <w:sz w:val="32"/>
          <w:szCs w:val="32"/>
        </w:rPr>
      </w:pPr>
      <w:r w:rsidRPr="006E4ABD">
        <w:rPr>
          <w:rFonts w:eastAsia="Times New Roman"/>
          <w:b/>
          <w:bCs/>
          <w:kern w:val="36"/>
          <w:sz w:val="32"/>
          <w:szCs w:val="32"/>
        </w:rPr>
        <w:t>Hebrews 5 Teaching Points and Bible Study Questions</w:t>
      </w:r>
    </w:p>
    <w:p w14:paraId="250D3B76" w14:textId="2355DFC4"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Role of the High Priest</w:t>
      </w:r>
    </w:p>
    <w:p w14:paraId="07AEE04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In Hebrews 5, we are reminded of the unique role of the high priest, who is chosen to act on behalf of people in relation to God. This role is a foreshadowing of Christ's ultimate priesthood. As it says, "Every high priest is appointed from among men to represent them in matters relating to God, to offer gifts and sacrifices for sins" (Hebrews 5:1). This highlights the importance of intercession and the need for a mediator, which Christ fulfills perfectly.</w:t>
      </w:r>
    </w:p>
    <w:p w14:paraId="5ADDF4E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the High Priest's role deepen your personal relationship with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empathy as High Priest is crucial for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High Priest's duties to apply in serving others? </w:t>
      </w:r>
    </w:p>
    <w:p w14:paraId="10093336"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Compassion for the Ignorant and Wayward</w:t>
      </w:r>
    </w:p>
    <w:p w14:paraId="4BFE6AA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high priest is called to deal gently with those who are ignorant and going astray, as he himself is subject to weakness. This teaches us the value of empathy and understanding in our interactions with others. "He is able to deal gently with those who are ignorant and misguided, since he himself is beset by weakness" (Hebrews 5:2). We are encouraged to extend grace and patience, just as we have received it.</w:t>
      </w:r>
    </w:p>
    <w:p w14:paraId="7A4F09F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show compassion to those who are unaware of their spiritual needs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empathize with those who stray from their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guide someone who is spiritually lost back to the right path? </w:t>
      </w:r>
    </w:p>
    <w:p w14:paraId="3FAB890B"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4F7537"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6DF21760" w14:textId="77777777" w:rsidR="006E4ABD" w:rsidRDefault="006E4ABD" w:rsidP="006E4ABD">
      <w:pPr>
        <w:spacing w:line="247" w:lineRule="auto"/>
        <w:rPr>
          <w:rFonts w:eastAsia="Times New Roman"/>
          <w:b/>
          <w:bCs/>
          <w:kern w:val="0"/>
          <w:sz w:val="21"/>
          <w:szCs w:val="21"/>
        </w:rPr>
      </w:pPr>
    </w:p>
    <w:p w14:paraId="453E65DB" w14:textId="56509F0A"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Necessity of Sacrifice</w:t>
      </w:r>
    </w:p>
    <w:p w14:paraId="05D658A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 xml:space="preserve">Sacrifice is central to the role of the high priest, who offers sacrifices for his own sins and for the sins of the people. This points to the ultimate sacrifice of Jesus, who offered Himself once for all. "And for this </w:t>
      </w:r>
      <w:proofErr w:type="gramStart"/>
      <w:r w:rsidRPr="00F6333B">
        <w:rPr>
          <w:rFonts w:eastAsia="Times New Roman"/>
          <w:kern w:val="0"/>
          <w:sz w:val="21"/>
          <w:szCs w:val="21"/>
        </w:rPr>
        <w:t>reason</w:t>
      </w:r>
      <w:proofErr w:type="gramEnd"/>
      <w:r w:rsidRPr="00F6333B">
        <w:rPr>
          <w:rFonts w:eastAsia="Times New Roman"/>
          <w:kern w:val="0"/>
          <w:sz w:val="21"/>
          <w:szCs w:val="21"/>
        </w:rPr>
        <w:t xml:space="preserve"> he is obligated to offer sacrifices for his own sins, as well as for the sins of the people" (Hebrews 5:3). It reminds us of the cost of sin and the depth of Christ's love.</w:t>
      </w:r>
    </w:p>
    <w:p w14:paraId="0B13CD3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the necessity of sacrifice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for spiritual growth and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incorporate the principle of sacrifice in your relationships and community service? </w:t>
      </w:r>
    </w:p>
    <w:p w14:paraId="11B3B86E"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Divine Appointment</w:t>
      </w:r>
    </w:p>
    <w:p w14:paraId="36B70F74"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No one takes the honor of being a high priest upon themselves; it is a calling from God. "No one takes this honor upon himself; he must be called by God, just as Aaron was" (Hebrews 5:4). This underscores the importance of divine calling and purpose in our lives, encouraging us to seek God's will in all we do.</w:t>
      </w:r>
    </w:p>
    <w:p w14:paraId="27D8B78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recognize and respond to God's divine appointment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appointments are essential for spiritual growth and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for a divine appointment in your community? </w:t>
      </w:r>
    </w:p>
    <w:p w14:paraId="38851C77"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E8BB0C"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35821480" w14:textId="77777777" w:rsidR="006E4ABD" w:rsidRDefault="006E4ABD" w:rsidP="006E4ABD">
      <w:pPr>
        <w:spacing w:line="247" w:lineRule="auto"/>
        <w:rPr>
          <w:rFonts w:eastAsia="Times New Roman"/>
          <w:b/>
          <w:bCs/>
          <w:kern w:val="0"/>
          <w:sz w:val="21"/>
          <w:szCs w:val="21"/>
        </w:rPr>
      </w:pPr>
    </w:p>
    <w:p w14:paraId="4005561D" w14:textId="405C71AF"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Christ's Eternal Priesthood</w:t>
      </w:r>
    </w:p>
    <w:p w14:paraId="27C5667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 xml:space="preserve">Christ did not glorify Himself to become a high priest; it was God who appointed Him. "So </w:t>
      </w:r>
      <w:proofErr w:type="gramStart"/>
      <w:r w:rsidRPr="00F6333B">
        <w:rPr>
          <w:rFonts w:eastAsia="Times New Roman"/>
          <w:kern w:val="0"/>
          <w:sz w:val="21"/>
          <w:szCs w:val="21"/>
        </w:rPr>
        <w:t>also</w:t>
      </w:r>
      <w:proofErr w:type="gramEnd"/>
      <w:r w:rsidRPr="00F6333B">
        <w:rPr>
          <w:rFonts w:eastAsia="Times New Roman"/>
          <w:kern w:val="0"/>
          <w:sz w:val="21"/>
          <w:szCs w:val="21"/>
        </w:rPr>
        <w:t xml:space="preserve"> Christ did not take upon Himself the glory of becoming a high priest, but He was called by the One who said to Him, 'You are My Son; today I have become Your Father'" (Hebrews 5:5). This affirms Christ's divine authority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eternal priesthood, offering us assurance of His intercession.</w:t>
      </w:r>
    </w:p>
    <w:p w14:paraId="3EF5A791" w14:textId="77777777" w:rsidR="006E4ABD" w:rsidRDefault="006E4ABD" w:rsidP="006E4ABD">
      <w:pPr>
        <w:spacing w:line="247" w:lineRule="auto"/>
      </w:pPr>
      <w:r w:rsidRPr="00F6333B">
        <w:rPr>
          <w:rFonts w:eastAsia="Times New Roman"/>
          <w:kern w:val="0"/>
          <w:sz w:val="21"/>
          <w:szCs w:val="21"/>
        </w:rPr>
        <w:t>1. How can you apply the concept of Christ's eternal priesthood to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Christ's eternal priesthood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Christ's priesthood to improve your relationships with others?</w:t>
      </w:r>
    </w:p>
    <w:p w14:paraId="2F220EAF" w14:textId="2E02DD6F"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Learning Through Suffering</w:t>
      </w:r>
    </w:p>
    <w:p w14:paraId="489A12B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Even Christ, though He was the Son, learned obedience through suffering. "Although He was a Son, He learned obedience from what He suffered" (Hebrews 5:8). This teaches us that suffering can be a tool for growth and obedience, shaping us into the likeness of Christ.</w:t>
      </w:r>
    </w:p>
    <w:p w14:paraId="59CCA05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embracing suffering enhance your spiritual growth and understanding of God's purpose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learning through suffering is essential for developing empathy and compassion towards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find meaning and strength in your own experiences of suffering? </w:t>
      </w:r>
    </w:p>
    <w:p w14:paraId="7D0CFA09"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679D0C"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74B4D680" w14:textId="77777777" w:rsidR="006E4ABD" w:rsidRDefault="006E4ABD" w:rsidP="006E4ABD">
      <w:pPr>
        <w:spacing w:line="247" w:lineRule="auto"/>
        <w:rPr>
          <w:rFonts w:eastAsia="Times New Roman"/>
          <w:b/>
          <w:bCs/>
          <w:kern w:val="0"/>
          <w:sz w:val="21"/>
          <w:szCs w:val="21"/>
        </w:rPr>
      </w:pPr>
    </w:p>
    <w:p w14:paraId="1A30FE3B" w14:textId="7700CC91"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Source of Eternal Salvation</w:t>
      </w:r>
    </w:p>
    <w:p w14:paraId="6495ED3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Christ's obedience and sacrifice made Him the source of eternal salvation for all who obey Him. "And having been made perfect, He became the source of eternal salvation to all who obey Him" (Hebrews 5:9). This is a powerful reminder of the hope and assurance we have in Christ, urging us to live in obedience to His word.</w:t>
      </w:r>
    </w:p>
    <w:p w14:paraId="66BADB6E"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the concept of obedience to your daily life as a source of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Jesus as the source of eternal salvation impacts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relationship with Jesus as the source of eternal salvation? </w:t>
      </w:r>
    </w:p>
    <w:p w14:paraId="2980F37D"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Maturity</w:t>
      </w:r>
    </w:p>
    <w:p w14:paraId="5309C4C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chapter challenges us to move beyond elementary teachings and grow in spiritual maturity. "For though by this time you ought to be teachers, you need someone to reteach you the basic principles of God’s word" (Hebrews 5:12). This encourages us to deepen our understanding and application of Scripture in our lives.</w:t>
      </w:r>
    </w:p>
    <w:p w14:paraId="38CF9D6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pursue spiritual maturity in your daily life according to Hebrews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maturity is essential for discerning good from evil as mentioned in Hebrews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move beyond spiritual infancy and grow in understanding? </w:t>
      </w:r>
    </w:p>
    <w:p w14:paraId="09FA0EE7"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C718D7"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1EFD70A1" w14:textId="77777777" w:rsidR="006E4ABD" w:rsidRDefault="006E4ABD" w:rsidP="006E4ABD">
      <w:pPr>
        <w:spacing w:line="247" w:lineRule="auto"/>
        <w:rPr>
          <w:rFonts w:eastAsia="Times New Roman"/>
          <w:b/>
          <w:bCs/>
          <w:kern w:val="0"/>
          <w:sz w:val="21"/>
          <w:szCs w:val="21"/>
        </w:rPr>
      </w:pPr>
    </w:p>
    <w:p w14:paraId="0FD64359" w14:textId="0B10CFB8"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Discernment Through Practice</w:t>
      </w:r>
    </w:p>
    <w:p w14:paraId="29E2796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Mature believers are those who have trained themselves to distinguish good from evil. "But solid food is for the mature, who by constant use have trained their senses to distinguish good from evil" (Hebrews 5:14). This highlights the importance of consistent practice and application of God's word in developing discernment.</w:t>
      </w:r>
    </w:p>
    <w:p w14:paraId="70578C7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develop discernment through practice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practice is essential for spiritual maturity and discernment?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apply discernment in challenging situations? </w:t>
      </w:r>
    </w:p>
    <w:p w14:paraId="69B40E89"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Growth</w:t>
      </w:r>
    </w:p>
    <w:p w14:paraId="3B9E9A3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5 invites us to embrace growth and maturity in our faith journey. It challenges us to move beyond the basics and strive for a deeper relationship with God. This chapter is a call to action, encouraging us to pursue spiritual maturity with diligence and dedication, knowing that our efforts are grounded in the eternal truth of Scripture.</w:t>
      </w:r>
    </w:p>
    <w:p w14:paraId="4E8F7198" w14:textId="77777777" w:rsidR="006E4ABD" w:rsidRPr="001B37DC"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pursue spiritual growth in your daily life based on Hebrews 5's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maturity in faith is emphasized in Hebrews 5,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move from spiritual milk to solid food as described in Hebrews 5?</w:t>
      </w:r>
      <w:r w:rsidRPr="001B37DC">
        <w:br w:type="page"/>
      </w:r>
    </w:p>
    <w:p w14:paraId="7005BBD8" w14:textId="77777777" w:rsidR="006E4ABD" w:rsidRPr="006E4ABD" w:rsidRDefault="006E4ABD" w:rsidP="006E4ABD">
      <w:pPr>
        <w:spacing w:line="247" w:lineRule="auto"/>
        <w:jc w:val="center"/>
        <w:outlineLvl w:val="0"/>
        <w:rPr>
          <w:rFonts w:eastAsia="Times New Roman"/>
          <w:b/>
          <w:bCs/>
          <w:kern w:val="36"/>
          <w:sz w:val="32"/>
          <w:szCs w:val="32"/>
        </w:rPr>
      </w:pPr>
      <w:r w:rsidRPr="006E4ABD">
        <w:rPr>
          <w:rFonts w:eastAsia="Times New Roman"/>
          <w:b/>
          <w:bCs/>
          <w:kern w:val="36"/>
          <w:sz w:val="32"/>
          <w:szCs w:val="32"/>
        </w:rPr>
        <w:t>Hebrews 6 Teaching Points and Bible Study Questions</w:t>
      </w:r>
    </w:p>
    <w:p w14:paraId="27042F54" w14:textId="7BD69F76"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Press On to Maturity</w:t>
      </w:r>
    </w:p>
    <w:p w14:paraId="669865AE"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In Hebrews 6:1, we are encouraged to "leave the elementary teachings about Christ and go on to maturity." This is a call to deepen our understanding and relationship with God. Just as a plant needs to grow beyond its seedling stage to bear fruit, our faith must mature to produce the fruits of the Spirit. Embrace opportunities for spiritual growth, whether through Bible study, prayer, or fellowship, and watch your faith flourish.</w:t>
      </w:r>
    </w:p>
    <w:p w14:paraId="7F81BEF1"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pursue spiritual maturity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in pressing on to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move beyond elementary teachings? </w:t>
      </w:r>
    </w:p>
    <w:p w14:paraId="2F87119F"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Build a Strong Foundation</w:t>
      </w:r>
    </w:p>
    <w:p w14:paraId="6BBBD42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passage reminds us of the importance of a solid foundation in our faith. Hebrews 6:1-2 lists foundational teachings such as repentance, faith, and resurrection. These are the bedrock of our beliefs, much like a house built on rock. Ensure your spiritual foundation is strong, so when life's storms come, you remain steadfast and unshaken.</w:t>
      </w:r>
    </w:p>
    <w:p w14:paraId="1FC6E2BE"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the principles of Hebrews 6 to strengthen your spiritual foundation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building a strong foundation is crucial for enduring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faith foundation remains unshakable? </w:t>
      </w:r>
    </w:p>
    <w:p w14:paraId="4FEA52C1"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CC7689"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6EFE3B9F" w14:textId="77777777" w:rsidR="006E4ABD" w:rsidRDefault="006E4ABD" w:rsidP="006E4ABD">
      <w:pPr>
        <w:spacing w:line="247" w:lineRule="auto"/>
        <w:rPr>
          <w:rFonts w:eastAsia="Times New Roman"/>
          <w:b/>
          <w:bCs/>
          <w:kern w:val="0"/>
          <w:sz w:val="21"/>
          <w:szCs w:val="21"/>
        </w:rPr>
      </w:pPr>
    </w:p>
    <w:p w14:paraId="2BF54F31" w14:textId="30EC296E"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Beware of Falling Away</w:t>
      </w:r>
    </w:p>
    <w:p w14:paraId="7CEBDF2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6:4-6 warns of the dangers of falling away after having received the knowledge of the truth. This serves as a sobering reminder to guard our hearts and remain vigilant in our walk with Christ. Stay connected to the community of believers and immerse yourself in Scripture to keep your faith anchored.</w:t>
      </w:r>
    </w:p>
    <w:p w14:paraId="7FDD62B0"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strengthen your faith to prevent falling away from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perseverance in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regularly evaluate your spiritual growth and commitment? </w:t>
      </w:r>
    </w:p>
    <w:p w14:paraId="6B1FF3B2"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43D4D3F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Repentance is a recurring theme in Hebrews 6, emphasizing its significance in our spiritual journey. True repentance involves a heartfelt turning away from sin and a commitment to follow Christ. It's a powerful act that renews our relationship with God and aligns us with His will.</w:t>
      </w:r>
    </w:p>
    <w:p w14:paraId="56D3D47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the concept of repentance to improve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repentance leads to lasting change in your life? </w:t>
      </w:r>
    </w:p>
    <w:p w14:paraId="49D39DB4"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DA7603"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4B736F55" w14:textId="77777777" w:rsidR="006E4ABD" w:rsidRDefault="006E4ABD" w:rsidP="006E4ABD">
      <w:pPr>
        <w:spacing w:line="247" w:lineRule="auto"/>
        <w:rPr>
          <w:rFonts w:eastAsia="Times New Roman"/>
          <w:b/>
          <w:bCs/>
          <w:kern w:val="0"/>
          <w:sz w:val="21"/>
          <w:szCs w:val="21"/>
        </w:rPr>
      </w:pPr>
    </w:p>
    <w:p w14:paraId="178B96A1" w14:textId="75EE20F6"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Assurance of Hope</w:t>
      </w:r>
    </w:p>
    <w:p w14:paraId="611E627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In Hebrews 6:11, we are encouraged to "show the same diligence to the full assurance of hope until the end." Hope is not just wishful thinking; it's a confident expectation based on God's promises. Let this hope be your anchor, keeping you steady and secure in the face of life's uncertainties.</w:t>
      </w:r>
    </w:p>
    <w:p w14:paraId="745008FC" w14:textId="77777777" w:rsidR="006E4ABD" w:rsidRDefault="006E4ABD" w:rsidP="006E4ABD">
      <w:pPr>
        <w:spacing w:line="247" w:lineRule="auto"/>
      </w:pPr>
      <w:r w:rsidRPr="00F6333B">
        <w:rPr>
          <w:rFonts w:eastAsia="Times New Roman"/>
          <w:kern w:val="0"/>
          <w:sz w:val="21"/>
          <w:szCs w:val="21"/>
        </w:rPr>
        <w:t>1. How can you cultivate a stronger assurance of hope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remain steadfast in hope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hope is essential for spiritual growth and perseverance?</w:t>
      </w:r>
    </w:p>
    <w:p w14:paraId="37F242C1" w14:textId="5C81A2D1"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Imitate the Faithful</w:t>
      </w:r>
    </w:p>
    <w:p w14:paraId="63F7BA0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12 urges us to "imitate those who through faith and patience inherit what has been promised." Look to the examples of faithful believers, both in Scripture and in your life, who have demonstrated unwavering trust in God. Their stories can inspire and guide you on your own faith journey.</w:t>
      </w:r>
    </w:p>
    <w:p w14:paraId="31A8AF8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imitate the faith of those who have persevered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observe and learn from the faith of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by following the example of the faithful? </w:t>
      </w:r>
    </w:p>
    <w:p w14:paraId="63FA9123"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C57678"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6E43F665" w14:textId="77777777" w:rsidR="006E4ABD" w:rsidRDefault="006E4ABD" w:rsidP="006E4ABD">
      <w:pPr>
        <w:spacing w:line="247" w:lineRule="auto"/>
        <w:rPr>
          <w:rFonts w:eastAsia="Times New Roman"/>
          <w:b/>
          <w:bCs/>
          <w:kern w:val="0"/>
          <w:sz w:val="21"/>
          <w:szCs w:val="21"/>
        </w:rPr>
      </w:pPr>
    </w:p>
    <w:p w14:paraId="2F62BA17" w14:textId="2B5EC8A4"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God's Unchanging Promise</w:t>
      </w:r>
    </w:p>
    <w:p w14:paraId="7989DB5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6:17-18 highlights the unchanging nature of God's promise. Just as God swore by Himself to Abraham, His promises to us are steadfast and reliable. Trust in His Word, knowing that He is faithful to fulfill what He has promised.</w:t>
      </w:r>
    </w:p>
    <w:p w14:paraId="38B0BAC0"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rely on God's unchanging promise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unchanging promise is crucial for building trust in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unchanging promise daily? </w:t>
      </w:r>
    </w:p>
    <w:p w14:paraId="6EF93449"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Anchor for the Soul</w:t>
      </w:r>
    </w:p>
    <w:p w14:paraId="6957BADF"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19 beautifully describes hope as "an anchor for the soul, firm and secure." In a world full of shifting sands, let your hope in Christ be the anchor that holds you steady. This hope is rooted in the resurrection of Jesus, the ultimate assurance of our salvation.</w:t>
      </w:r>
    </w:p>
    <w:p w14:paraId="65A8DBA5"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rely on hope as an anchor during life's uncertainties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hope is described as an anchor for the soul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hope in God's promises daily? </w:t>
      </w:r>
    </w:p>
    <w:p w14:paraId="690F1E26"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4B8D4A"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1AE84FC1" w14:textId="77777777" w:rsidR="006E4ABD" w:rsidRDefault="006E4ABD" w:rsidP="006E4ABD">
      <w:pPr>
        <w:spacing w:line="247" w:lineRule="auto"/>
        <w:rPr>
          <w:rFonts w:eastAsia="Times New Roman"/>
          <w:b/>
          <w:bCs/>
          <w:kern w:val="0"/>
          <w:sz w:val="21"/>
          <w:szCs w:val="21"/>
        </w:rPr>
      </w:pPr>
    </w:p>
    <w:p w14:paraId="19FF3298" w14:textId="167829CD"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Enter the Inner Sanctuary</w:t>
      </w:r>
    </w:p>
    <w:p w14:paraId="6E44A90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6:19-20 speaks of Jesus as our forerunner, who has entered the inner sanctuary on our behalf. Through Him, we have direct access to God. Embrace this privilege by drawing near to God in prayer and worship, knowing that Jesus has paved the way for us.</w:t>
      </w:r>
    </w:p>
    <w:p w14:paraId="5B15CAD5"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the concept of entering the inner sanctuary in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entering the inner sanctuary is essential for deepening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consistently seek the inner sanctuary in your life? </w:t>
      </w:r>
    </w:p>
    <w:p w14:paraId="6E13444A"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Our High Priest</w:t>
      </w:r>
    </w:p>
    <w:p w14:paraId="742FAED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Finally, Hebrews 6:20 reminds us that Jesus is our eternal High Priest. He intercedes for us, offering a perfect sacrifice for our sins. Rest in the assurance that through Jesus, we have a mediator who understands our weaknesses and advocates for us before the Father. Let this truth fill you with peace and confidence in your walk with God.</w:t>
      </w:r>
    </w:p>
    <w:p w14:paraId="64532D91" w14:textId="77777777" w:rsidR="006E4ABD" w:rsidRPr="001B37DC"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Jesus as our High Priest influence your daily decision-making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role as High Priest is essential for your personal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rely more on Jesus' intercession in your struggles and challenges?</w:t>
      </w:r>
      <w:r w:rsidRPr="001B37DC">
        <w:br w:type="page"/>
      </w:r>
    </w:p>
    <w:p w14:paraId="66080E2E" w14:textId="77777777" w:rsidR="006E4ABD" w:rsidRPr="006E4ABD" w:rsidRDefault="006E4ABD" w:rsidP="006E4ABD">
      <w:pPr>
        <w:spacing w:line="247" w:lineRule="auto"/>
        <w:jc w:val="center"/>
        <w:outlineLvl w:val="0"/>
        <w:rPr>
          <w:rFonts w:eastAsia="Times New Roman"/>
          <w:b/>
          <w:bCs/>
          <w:kern w:val="36"/>
          <w:sz w:val="32"/>
          <w:szCs w:val="32"/>
        </w:rPr>
      </w:pPr>
      <w:r w:rsidRPr="006E4ABD">
        <w:rPr>
          <w:rFonts w:eastAsia="Times New Roman"/>
          <w:b/>
          <w:bCs/>
          <w:kern w:val="36"/>
          <w:sz w:val="32"/>
          <w:szCs w:val="32"/>
        </w:rPr>
        <w:t>Hebrews 7 Teaching Points and Bible Study Questions</w:t>
      </w:r>
    </w:p>
    <w:p w14:paraId="5E14FA3D" w14:textId="5D484E04"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Eternal Priesthood of Melchizedek</w:t>
      </w:r>
    </w:p>
    <w:p w14:paraId="65D0D5D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7 introduces us to Melchizedek, a mysterious figure who is both king and priest. This dual role foreshadows the eternal priesthood of Jesus Christ. As it is written, "He remains a priest forever" (Hebrews 7:3). This eternal priesthood assures us that Jesus is always interceding on our behalf, providing a constant source of grace and mercy.</w:t>
      </w:r>
    </w:p>
    <w:p w14:paraId="17A8979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Melchizedek's eternal priesthood influence your daily spiritual practices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concept of an eternal priesthood is significant for modern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Melchizedek's example to enhance your leadership and service in your community? </w:t>
      </w:r>
    </w:p>
    <w:p w14:paraId="39CC2059"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The Perfect High Priest</w:t>
      </w:r>
    </w:p>
    <w:p w14:paraId="6701BB6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Unlike the priests of the Old Testament, Jesus is described as "holy, innocent, undefiled, set apart from sinners, and exalted above the heavens" (Hebrews 7:26). His perfection means that He is the ultimate mediator between God and humanity, offering a sacrifice that is once and for all. This gives us confidence in our salvation and encourages us to draw near to God.</w:t>
      </w:r>
    </w:p>
    <w:p w14:paraId="487FBD7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rely on Jesus as your perfect High Priest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eternal priesthood impacts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priesthood to improve your spiritual leadership? </w:t>
      </w:r>
    </w:p>
    <w:p w14:paraId="4378A51A"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A72B78"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737EFF91" w14:textId="77777777" w:rsidR="006E4ABD" w:rsidRDefault="006E4ABD" w:rsidP="006E4ABD">
      <w:pPr>
        <w:spacing w:line="247" w:lineRule="auto"/>
        <w:rPr>
          <w:rFonts w:eastAsia="Times New Roman"/>
          <w:b/>
          <w:bCs/>
          <w:kern w:val="0"/>
          <w:sz w:val="21"/>
          <w:szCs w:val="21"/>
        </w:rPr>
      </w:pPr>
    </w:p>
    <w:p w14:paraId="6794E7B4" w14:textId="0F3B5D82"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Power of an Indestructible Life</w:t>
      </w:r>
    </w:p>
    <w:p w14:paraId="5689E44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7:16 speaks of Jesus being a priest "on the basis of the power of an indestructible life." This power is the same that raised Him from the dead and is available to us through faith. It reminds us that our hope is not in temporary things but in the eternal life that Jesus offers.</w:t>
      </w:r>
    </w:p>
    <w:p w14:paraId="0307ED69"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the concept of an indestructible life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an indestructible life is essential for spiritual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the power of an indestructible life? </w:t>
      </w:r>
    </w:p>
    <w:p w14:paraId="622B98A7"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Better Covenant</w:t>
      </w:r>
    </w:p>
    <w:p w14:paraId="3D8C31C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chapter highlights that Jesus is the guarantor of a better covenant (Hebrews 7:22). This new covenant is based on better promises, offering us a direct relationship with God. It’s a reminder that through Jesus, we have access to the fullness of God’s love and grace.</w:t>
      </w:r>
    </w:p>
    <w:p w14:paraId="465DD05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a better covenant in Hebrews 7 influence your daily decision-making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better covenant is essential for personal spiritual growth and community building?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out the principles of a better covenant today? </w:t>
      </w:r>
    </w:p>
    <w:p w14:paraId="4F925BCC"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64B449"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3F232069" w14:textId="77777777" w:rsidR="006E4ABD" w:rsidRDefault="006E4ABD" w:rsidP="006E4ABD">
      <w:pPr>
        <w:spacing w:line="247" w:lineRule="auto"/>
        <w:rPr>
          <w:rFonts w:eastAsia="Times New Roman"/>
          <w:b/>
          <w:bCs/>
          <w:kern w:val="0"/>
          <w:sz w:val="21"/>
          <w:szCs w:val="21"/>
        </w:rPr>
      </w:pPr>
    </w:p>
    <w:p w14:paraId="180DA266" w14:textId="4D653806"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Limitations of the Law</w:t>
      </w:r>
    </w:p>
    <w:p w14:paraId="5E1BD6E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7:18-19 tells us that "the former commandment is set aside because it was weak and useless." The law could not make anything perfect, but Jesus can. This teaches us that while the law shows us our need for a Savior, it is through Jesus that we find true righteousness and peace.</w:t>
      </w:r>
    </w:p>
    <w:p w14:paraId="2C23271C" w14:textId="77777777" w:rsidR="006E4ABD" w:rsidRDefault="006E4ABD" w:rsidP="006E4ABD">
      <w:pPr>
        <w:spacing w:line="247" w:lineRule="auto"/>
      </w:pPr>
      <w:r w:rsidRPr="00F6333B">
        <w:rPr>
          <w:rFonts w:eastAsia="Times New Roman"/>
          <w:kern w:val="0"/>
          <w:sz w:val="21"/>
          <w:szCs w:val="21"/>
        </w:rPr>
        <w:t>1. How can understanding the limitations of the Law influence your daily decision-making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solely on the Law might hinder a deeper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balance following the Law with embracing grace in your life?</w:t>
      </w:r>
    </w:p>
    <w:p w14:paraId="25EA771C" w14:textId="7622B268"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Jesus: The Unchanging Priest</w:t>
      </w:r>
    </w:p>
    <w:p w14:paraId="2EE83D6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In a world that is constantly changing, Hebrews 7:24 assures us that "because Jesus lives forever, He has a permanent priesthood." This unchanging nature of Jesus provides stability and assurance in our faith journey, knowing that He is the same yesterday, today, and forever.</w:t>
      </w:r>
    </w:p>
    <w:p w14:paraId="1E892051"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Jesus' unchanging priesthood influence your daily decision-making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eternal priesthood offers comfort in times of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rely more on Jesus' consistent intercession in your life? </w:t>
      </w:r>
    </w:p>
    <w:p w14:paraId="297461E8"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0EF120"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56AA177B" w14:textId="77777777" w:rsidR="006E4ABD" w:rsidRDefault="006E4ABD" w:rsidP="006E4ABD">
      <w:pPr>
        <w:spacing w:line="247" w:lineRule="auto"/>
        <w:rPr>
          <w:rFonts w:eastAsia="Times New Roman"/>
          <w:b/>
          <w:bCs/>
          <w:kern w:val="0"/>
          <w:sz w:val="21"/>
          <w:szCs w:val="21"/>
        </w:rPr>
      </w:pPr>
    </w:p>
    <w:p w14:paraId="0DA9933A" w14:textId="384553BC"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Ultimate Sacrifice</w:t>
      </w:r>
    </w:p>
    <w:p w14:paraId="3D81DCB5"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Unlike the repeated sacrifices of the Old Testament, Jesus offered Himself once for all (Hebrews 7:27). This ultimate sacrifice means that our sins are fully paid for, and we can live in the freedom and joy of forgiveness. It’s a call to live a life of gratitude and service.</w:t>
      </w:r>
    </w:p>
    <w:p w14:paraId="39FCCDE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Jesus as the ultimate sacrifice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concept of a perfect sacrifice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embody the principles of Jesus' ultimate sacrifice in your community interactions? </w:t>
      </w:r>
    </w:p>
    <w:p w14:paraId="327472C2"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Drawing Near to God</w:t>
      </w:r>
    </w:p>
    <w:p w14:paraId="386353C5"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7:25 encourages us that Jesus "is able to save completely those who draw near to God through Him." This is an invitation to deepen our relationship with God, knowing that Jesus is always interceding for us. It’s a reminder that we are never alone in our spiritual journey.</w:t>
      </w:r>
    </w:p>
    <w:p w14:paraId="5591777E"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Jesus as our high priest help you draw nearer to God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drawing near to God is emphasized in Hebrews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draw closer to God, inspired by Hebrews 7? </w:t>
      </w:r>
    </w:p>
    <w:p w14:paraId="636449F3"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B91BA2"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4BDFF406" w14:textId="77777777" w:rsidR="006E4ABD" w:rsidRDefault="006E4ABD" w:rsidP="006E4ABD">
      <w:pPr>
        <w:spacing w:line="247" w:lineRule="auto"/>
        <w:rPr>
          <w:rFonts w:eastAsia="Times New Roman"/>
          <w:b/>
          <w:bCs/>
          <w:kern w:val="0"/>
          <w:sz w:val="21"/>
          <w:szCs w:val="21"/>
        </w:rPr>
      </w:pPr>
    </w:p>
    <w:p w14:paraId="48A20F30" w14:textId="6765EA72"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Superiority of Jesus</w:t>
      </w:r>
    </w:p>
    <w:p w14:paraId="0C2D8C4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chapter emphasizes the superiority of Jesus over the Levitical priests. Hebrews 7:7 states, "And without a doubt, the lesser is blessed by the greater." This highlights that Jesus is greater than any earthly system or tradition, and our allegiance should be to Him above all.</w:t>
      </w:r>
    </w:p>
    <w:p w14:paraId="4A6BC34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recognizing Jesus' superiority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Jesus' eternal priesthood can strengthen your faith during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Jesus' superior intercession in your life? </w:t>
      </w:r>
    </w:p>
    <w:p w14:paraId="232F772D"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in the Unseen</w:t>
      </w:r>
    </w:p>
    <w:p w14:paraId="6EFBC0E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Finally, Hebrews 7 challenges us to have faith in what we cannot see. Just as Melchizedek’s origins are mysterious, so too are the ways of God. Yet, we are called to trust in His eternal plan, knowing that "faith is the assurance of what we hope for and the certainty of what we do not see" (Hebrews 11:1). This faith anchors us in the storms of life, guiding us toward the eternal promises of God.</w:t>
      </w:r>
    </w:p>
    <w:p w14:paraId="4B2449AA" w14:textId="77777777" w:rsidR="006E4ABD" w:rsidRPr="001B37DC" w:rsidRDefault="006E4ABD" w:rsidP="006E4ABD">
      <w:pPr>
        <w:spacing w:line="247" w:lineRule="auto"/>
        <w:rPr>
          <w:rFonts w:eastAsia="Times New Roman"/>
          <w:kern w:val="0"/>
          <w:sz w:val="21"/>
          <w:szCs w:val="21"/>
        </w:rPr>
      </w:pPr>
      <w:r w:rsidRPr="00F6333B">
        <w:rPr>
          <w:rFonts w:eastAsia="Times New Roman"/>
          <w:kern w:val="0"/>
          <w:sz w:val="21"/>
          <w:szCs w:val="21"/>
        </w:rPr>
        <w:t>1. How can faith in the unseen help you trust in God's promises like Melchizedek's priesthood?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in the unseen is crucial for understanding Jesus' eternal priesthood?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strengthen your faith in the unseen aspects of God's plan?</w:t>
      </w:r>
      <w:r w:rsidRPr="001B37DC">
        <w:br w:type="page"/>
      </w:r>
    </w:p>
    <w:p w14:paraId="4A2AE064" w14:textId="77777777" w:rsidR="006E4ABD" w:rsidRPr="006E4ABD" w:rsidRDefault="006E4ABD" w:rsidP="006E4ABD">
      <w:pPr>
        <w:spacing w:line="247" w:lineRule="auto"/>
        <w:jc w:val="center"/>
        <w:outlineLvl w:val="0"/>
        <w:rPr>
          <w:rFonts w:eastAsia="Times New Roman"/>
          <w:b/>
          <w:bCs/>
          <w:kern w:val="36"/>
          <w:sz w:val="32"/>
          <w:szCs w:val="32"/>
        </w:rPr>
      </w:pPr>
      <w:r w:rsidRPr="006E4ABD">
        <w:rPr>
          <w:rFonts w:eastAsia="Times New Roman"/>
          <w:b/>
          <w:bCs/>
          <w:kern w:val="36"/>
          <w:sz w:val="32"/>
          <w:szCs w:val="32"/>
        </w:rPr>
        <w:t>Hebrews 8 Teaching Points and Bible Study Questions</w:t>
      </w:r>
    </w:p>
    <w:p w14:paraId="69EF29CD" w14:textId="69A1777F"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A Superior Covenant</w:t>
      </w:r>
    </w:p>
    <w:p w14:paraId="172396A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8 introduces us to the concept of a "better covenant" established on better promises. This new covenant, as described in verse 6, is superior because it is enacted through Jesus Christ, our High Priest. "But now Jesus has received a much more excellent ministry, just as the covenant He mediates is better and is founded on better promises" (Hebrews 8:6). This reminds us that through Christ, we have direct access to God, a privilege that should fill our hearts with gratitude and joy.</w:t>
      </w:r>
    </w:p>
    <w:p w14:paraId="4B5693A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a superior covenant influence your daily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superior covenant is essential for spiritual growth and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out the promises of a superior covenant today? </w:t>
      </w:r>
    </w:p>
    <w:p w14:paraId="536C30FC"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True Tabernacle</w:t>
      </w:r>
    </w:p>
    <w:p w14:paraId="78A004E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chapter emphasizes that Jesus serves in the true tabernacle set up by the Lord, not by man. "Now the main point of what we are saying is this: We do have such a high priest, who sat down at the right hand of the throne of the Majesty in heaven, and who serves in the sanctuary, the true tabernacle set up by the Lord, not by a mere human being" (Hebrews 8:1-2). This highlights the divine nature of Christ's ministry and reassures us that our faith is anchored in heavenly realities.</w:t>
      </w:r>
    </w:p>
    <w:p w14:paraId="2DE98F40"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the true tabernacle influence your daily worship practices and spiritual focus?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concept of a heavenly tabernacle is important for modern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more closely with the principles of the true tabernacle? </w:t>
      </w:r>
    </w:p>
    <w:p w14:paraId="24A25160"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D29598"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14D26C19" w14:textId="77777777" w:rsidR="006E4ABD" w:rsidRDefault="006E4ABD" w:rsidP="006E4ABD">
      <w:pPr>
        <w:spacing w:line="247" w:lineRule="auto"/>
        <w:rPr>
          <w:rFonts w:eastAsia="Times New Roman"/>
          <w:b/>
          <w:bCs/>
          <w:kern w:val="0"/>
          <w:sz w:val="21"/>
          <w:szCs w:val="21"/>
        </w:rPr>
      </w:pPr>
    </w:p>
    <w:p w14:paraId="74296908" w14:textId="63C19733"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Role of the High Priest</w:t>
      </w:r>
    </w:p>
    <w:p w14:paraId="73AF4F7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8 underscores the role of Jesus as our High Priest, who intercedes on our behalf. Unlike earthly priests, Jesus' priesthood is eternal and perfect. This is a comforting truth, knowing that our Savior is constantly advocating for us before the Father, ensuring that we are never alone in our spiritual journey.</w:t>
      </w:r>
    </w:p>
    <w:p w14:paraId="27896AB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Jesus as our High Priest influence your daily prayer life and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role of the High Priest is essential for your personal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Jesus' priesthood to apply in your interactions and service to others? </w:t>
      </w:r>
    </w:p>
    <w:p w14:paraId="5DCFD581"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Internal Transformation</w:t>
      </w:r>
    </w:p>
    <w:p w14:paraId="093EACB4"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One of the most profound promises of the new covenant is the internal transformation it offers. "I will put My laws in their minds and inscribe them on their hearts" (Hebrews 8:10). This signifies a shift from external adherence to internal conviction, empowering us to live out our faith authentically and wholeheartedly.</w:t>
      </w:r>
    </w:p>
    <w:p w14:paraId="44742C0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the promise of internal transformation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internally through God's promise of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internal transformation matter more than external rituals in your spiritual journey? </w:t>
      </w:r>
    </w:p>
    <w:p w14:paraId="27F795C1"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CE0C30"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7FCF50A2" w14:textId="77777777" w:rsidR="006E4ABD" w:rsidRDefault="006E4ABD" w:rsidP="006E4ABD">
      <w:pPr>
        <w:spacing w:line="247" w:lineRule="auto"/>
        <w:rPr>
          <w:rFonts w:eastAsia="Times New Roman"/>
          <w:b/>
          <w:bCs/>
          <w:kern w:val="0"/>
          <w:sz w:val="21"/>
          <w:szCs w:val="21"/>
        </w:rPr>
      </w:pPr>
    </w:p>
    <w:p w14:paraId="37C958E4" w14:textId="07B68314"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A Personal Relationship with God</w:t>
      </w:r>
    </w:p>
    <w:p w14:paraId="4263E89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new covenant promises a personal relationship with God for all believers. "No longer will each one teach his neighbor or his brother, saying, ‘Know the Lord,’ because they will all know Me, from the least of them to the greatest" (Hebrews 8:11). This personal connection with God is a cornerstone of our faith, inviting us to experience His presence daily.</w:t>
      </w:r>
    </w:p>
    <w:p w14:paraId="04552E8C" w14:textId="77777777" w:rsidR="006E4ABD" w:rsidRDefault="006E4ABD" w:rsidP="006E4ABD">
      <w:pPr>
        <w:spacing w:line="247" w:lineRule="auto"/>
      </w:pPr>
      <w:r w:rsidRPr="00F6333B">
        <w:rPr>
          <w:rFonts w:eastAsia="Times New Roman"/>
          <w:kern w:val="0"/>
          <w:sz w:val="21"/>
          <w:szCs w:val="21"/>
        </w:rPr>
        <w:t>1. How can understanding the new covenant in Hebrews 8 deepen your personal relationship with God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internalize God's laws as described in Hebrews 8:10?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 personal relationship with God is emphasized in Hebrews 8:11?</w:t>
      </w:r>
    </w:p>
    <w:p w14:paraId="30BE5370" w14:textId="25E2AEB5"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Complete Forgiveness</w:t>
      </w:r>
    </w:p>
    <w:p w14:paraId="1093CC9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8 assures us of complete forgiveness through Christ. "For I will forgive their iniquities and will remember their sins no more" (Hebrews 8:12). This promise of forgiveness is liberating, freeing us from the burden of past mistakes and allowing us to walk in the newness of life with confidence and peace.</w:t>
      </w:r>
    </w:p>
    <w:p w14:paraId="111CEC6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complete forgiveness in Christ change your approach to personal guilt and shame?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complete forgiveness is essential for building healthy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the complete forgiveness offered through the new covenant? </w:t>
      </w:r>
    </w:p>
    <w:p w14:paraId="136858C0"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3A8AA1"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6DA5ABED" w14:textId="77777777" w:rsidR="006E4ABD" w:rsidRDefault="006E4ABD" w:rsidP="006E4ABD">
      <w:pPr>
        <w:spacing w:line="247" w:lineRule="auto"/>
        <w:rPr>
          <w:rFonts w:eastAsia="Times New Roman"/>
          <w:b/>
          <w:bCs/>
          <w:kern w:val="0"/>
          <w:sz w:val="21"/>
          <w:szCs w:val="21"/>
        </w:rPr>
      </w:pPr>
    </w:p>
    <w:p w14:paraId="1DA66864" w14:textId="6AE4FC08"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Obsolescence of the Old Covenant</w:t>
      </w:r>
    </w:p>
    <w:p w14:paraId="13FF7B8E"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chapter makes it clear that the old covenant is now obsolete. "By calling this covenant ‘new,’ He has made the first one obsolete; and what is obsolete and outdated will soon disappear" (Hebrews 8:13). This transition from old to new signifies the fulfillment of God's plan through Jesus, encouraging us to embrace the new life He offers.</w:t>
      </w:r>
    </w:p>
    <w:p w14:paraId="4B33A50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the obsolescence of the Old Covenant impact your daily faith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New Covenant offers a more personal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embrace the promises of the New Covenant in your life? </w:t>
      </w:r>
    </w:p>
    <w:p w14:paraId="174F6227"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5B752CC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Throughout Hebrews 8, we are reminded of God's unwavering faithfulness. The establishment of the new covenant is a testament to His commitment to His people. This assurance of God's faithfulness provides a solid foundation for our faith, encouraging us to trust Him in all circumstances.</w:t>
      </w:r>
    </w:p>
    <w:p w14:paraId="39431054"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rely on God's faithfulness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trusting in God's promises as described in Hebrews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covenant encourage you to remain faithful in difficult times? </w:t>
      </w:r>
    </w:p>
    <w:p w14:paraId="268C41CC"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C4F430"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601F4495" w14:textId="77777777" w:rsidR="006E4ABD" w:rsidRDefault="006E4ABD" w:rsidP="006E4ABD">
      <w:pPr>
        <w:spacing w:line="247" w:lineRule="auto"/>
        <w:rPr>
          <w:rFonts w:eastAsia="Times New Roman"/>
          <w:b/>
          <w:bCs/>
          <w:kern w:val="0"/>
          <w:sz w:val="21"/>
          <w:szCs w:val="21"/>
        </w:rPr>
      </w:pPr>
    </w:p>
    <w:p w14:paraId="5CD63809" w14:textId="3CD8B186"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Centrality of Christ</w:t>
      </w:r>
    </w:p>
    <w:p w14:paraId="2130A31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chapter places Christ at the center of God's redemptive plan. His role as High Priest and mediator of the new covenant highlights His significance in our salvation. This centrality of Christ calls us to focus our lives on Him, seeking to emulate His love and grace in all we do.</w:t>
      </w:r>
    </w:p>
    <w:p w14:paraId="61ED5975"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prioritize Christ's role as mediator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Christ's new covenant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Christ's centrality in your community involvement? </w:t>
      </w:r>
    </w:p>
    <w:p w14:paraId="698DCEDE"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 Invitation to Rest</w:t>
      </w:r>
    </w:p>
    <w:p w14:paraId="00461409"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Finally, Hebrews 8 invites us to rest in the finished work of Christ. With Jesus as our High Priest, we can cease striving for righteousness through our own efforts and instead rest in His grace. This rest is not passive but an active trust in His promises, allowing us to live with purpose and peace.</w:t>
      </w:r>
    </w:p>
    <w:p w14:paraId="1B7B5AA3" w14:textId="77777777" w:rsidR="006E4ABD" w:rsidRPr="001B37DC"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God's covenant in Hebrews 8 invite you to find rest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resting in God's promises is essential for spiritual growth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embrace the rest offered through God's covenant in Hebrews 8?</w:t>
      </w:r>
      <w:r w:rsidRPr="001B37DC">
        <w:br w:type="page"/>
      </w:r>
    </w:p>
    <w:p w14:paraId="6650EFFD" w14:textId="77777777" w:rsidR="006E4ABD" w:rsidRPr="006E4ABD" w:rsidRDefault="006E4ABD" w:rsidP="006E4ABD">
      <w:pPr>
        <w:spacing w:line="247" w:lineRule="auto"/>
        <w:jc w:val="center"/>
        <w:outlineLvl w:val="0"/>
        <w:rPr>
          <w:rFonts w:eastAsia="Times New Roman"/>
          <w:b/>
          <w:bCs/>
          <w:kern w:val="36"/>
          <w:sz w:val="32"/>
          <w:szCs w:val="32"/>
        </w:rPr>
      </w:pPr>
      <w:r w:rsidRPr="006E4ABD">
        <w:rPr>
          <w:rFonts w:eastAsia="Times New Roman"/>
          <w:b/>
          <w:bCs/>
          <w:kern w:val="36"/>
          <w:sz w:val="32"/>
          <w:szCs w:val="32"/>
        </w:rPr>
        <w:t>Hebrews 9 Teaching Points and Bible Study Questions</w:t>
      </w:r>
    </w:p>
    <w:p w14:paraId="4A139DCB" w14:textId="2A96FF57"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Earthly Sanctuary: A Shadow of Heavenly Realities</w:t>
      </w:r>
    </w:p>
    <w:p w14:paraId="6D99494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9 begins by describing the earthly sanctuary, a place of worship that was a mere shadow of the heavenly realities. This reminds us that our earthly experiences and rituals are temporary and point us to something greater. As it says, "The first covenant had regulations for worship and also an earthly sanctuary" (Hebrews 9:1). This encourages us to focus on the eternal and not get too caught up in the temporary.</w:t>
      </w:r>
    </w:p>
    <w:p w14:paraId="2C9C8B59"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the earthly sanctuary as a shadow influence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earthly symbols to represent heavenly realities,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earthly sanctuary to apply in creating a sacred space in your life? </w:t>
      </w:r>
    </w:p>
    <w:p w14:paraId="0C9AA07D"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Imperfect Sacrifices of the Old Covenant</w:t>
      </w:r>
    </w:p>
    <w:p w14:paraId="230B960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sacrifices under the old covenant were imperfect and could not fully cleanse the conscience of the worshiper. "The gifts and sacrifices being offered were not able to clear the conscience of the worshiper" (Hebrews 9:9). This teaches us that human efforts alone are insufficient for true spiritual cleansing, pointing us to the need for a perfect sacrifice.</w:t>
      </w:r>
    </w:p>
    <w:p w14:paraId="0E867FD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the limitations of Old Covenant sacrifices impact your view of personal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allowed imperfect sacrifices before introducing the perfect sacrifice of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Old Covenant sacrifices to improve your approach to seeking forgiveness and reconciliation? </w:t>
      </w:r>
    </w:p>
    <w:p w14:paraId="76FA35BB"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BA3AC2"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5B5C6FF9" w14:textId="77777777" w:rsidR="006E4ABD" w:rsidRDefault="006E4ABD" w:rsidP="006E4ABD">
      <w:pPr>
        <w:spacing w:line="247" w:lineRule="auto"/>
        <w:rPr>
          <w:rFonts w:eastAsia="Times New Roman"/>
          <w:b/>
          <w:bCs/>
          <w:kern w:val="0"/>
          <w:sz w:val="21"/>
          <w:szCs w:val="21"/>
        </w:rPr>
      </w:pPr>
    </w:p>
    <w:p w14:paraId="58E39FB7" w14:textId="726D04C2"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Christ: The Perfect High Priest</w:t>
      </w:r>
    </w:p>
    <w:p w14:paraId="2F73214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Christ entered the greater and more perfect tabernacle, not made with human hands, to offer Himself as the ultimate sacrifice. "But when Christ came as high priest of the good things that are now already here, he went through the greater and more perfect tabernacle" (Hebrews 9:11). This highlights the superiority of Christ's priesthood and His role as our mediator.</w:t>
      </w:r>
    </w:p>
    <w:p w14:paraId="6ED1371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Christ's role as the perfect High Priest to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Christ's sacrifice is essential for understanding forgiveness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emulate Christ's intercession in your community or family? </w:t>
      </w:r>
    </w:p>
    <w:p w14:paraId="6B3AC544"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Christ’s Blood</w:t>
      </w:r>
    </w:p>
    <w:p w14:paraId="48AEBB29"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blood of Christ is powerful enough to cleanse our consciences from acts that lead to death. "How much more will the blood of Christ, who through the eternal Spirit offered himself unblemished to God, cleanse our consciences" (Hebrews 9:14). This emphasizes the transformative power of Christ’s sacrifice, offering us a new beginning.</w:t>
      </w:r>
    </w:p>
    <w:p w14:paraId="724EFEA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 xml:space="preserve">1. How can understanding Christ's blood cleanse your conscience </w:t>
      </w:r>
      <w:proofErr w:type="gramStart"/>
      <w:r w:rsidRPr="00F6333B">
        <w:rPr>
          <w:rFonts w:eastAsia="Times New Roman"/>
          <w:kern w:val="0"/>
          <w:sz w:val="21"/>
          <w:szCs w:val="21"/>
        </w:rPr>
        <w:t>impact</w:t>
      </w:r>
      <w:proofErr w:type="gramEnd"/>
      <w:r w:rsidRPr="00F6333B">
        <w:rPr>
          <w:rFonts w:eastAsia="Times New Roman"/>
          <w:kern w:val="0"/>
          <w:sz w:val="21"/>
          <w:szCs w:val="21"/>
        </w:rPr>
        <w:t xml:space="preserv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Christ's sacrifice is essential for a deeper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live more fully in the freedom Christ's blood provides? </w:t>
      </w:r>
    </w:p>
    <w:p w14:paraId="3D636C9F"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6F5BF3"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38202070" w14:textId="77777777" w:rsidR="006E4ABD" w:rsidRDefault="006E4ABD" w:rsidP="006E4ABD">
      <w:pPr>
        <w:spacing w:line="247" w:lineRule="auto"/>
        <w:rPr>
          <w:rFonts w:eastAsia="Times New Roman"/>
          <w:b/>
          <w:bCs/>
          <w:kern w:val="0"/>
          <w:sz w:val="21"/>
          <w:szCs w:val="21"/>
        </w:rPr>
      </w:pPr>
    </w:p>
    <w:p w14:paraId="5B8CB9BD" w14:textId="6C273B70"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New Covenant: A Promise of Eternal Inheritance</w:t>
      </w:r>
    </w:p>
    <w:p w14:paraId="40BE7CC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 xml:space="preserve">Through Christ, we receive the promise of an eternal inheritance. "For this </w:t>
      </w:r>
      <w:proofErr w:type="gramStart"/>
      <w:r w:rsidRPr="00F6333B">
        <w:rPr>
          <w:rFonts w:eastAsia="Times New Roman"/>
          <w:kern w:val="0"/>
          <w:sz w:val="21"/>
          <w:szCs w:val="21"/>
        </w:rPr>
        <w:t>reason</w:t>
      </w:r>
      <w:proofErr w:type="gramEnd"/>
      <w:r w:rsidRPr="00F6333B">
        <w:rPr>
          <w:rFonts w:eastAsia="Times New Roman"/>
          <w:kern w:val="0"/>
          <w:sz w:val="21"/>
          <w:szCs w:val="21"/>
        </w:rPr>
        <w:t xml:space="preserve"> Christ is the mediator of a new covenant, that those who are called may receive the promised eternal inheritance" (Hebrews 9:15). This assures us of the hope and future we have in Him, encouraging us to live with purpose and anticipation.</w:t>
      </w:r>
    </w:p>
    <w:p w14:paraId="238FF9C0" w14:textId="77777777" w:rsidR="006E4ABD" w:rsidRDefault="006E4ABD" w:rsidP="006E4ABD">
      <w:pPr>
        <w:spacing w:line="247" w:lineRule="auto"/>
      </w:pPr>
      <w:r w:rsidRPr="00F6333B">
        <w:rPr>
          <w:rFonts w:eastAsia="Times New Roman"/>
          <w:kern w:val="0"/>
          <w:sz w:val="21"/>
          <w:szCs w:val="21"/>
        </w:rPr>
        <w:t>1. How can you apply the promise of eternal inheritance to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New Covenant offers a more personal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embrace the New Covenant's promise in challenging times?</w:t>
      </w:r>
    </w:p>
    <w:p w14:paraId="43E92A93" w14:textId="2FA3375F"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Death for a Testament</w:t>
      </w:r>
    </w:p>
    <w:p w14:paraId="63132CE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Just as a will is only in effect after someone has died, the new covenant required the death of Christ. "In the case of a will, it is necessary to prove the death of the one who made it" (Hebrews 9:16). This illustrates the profound truth that Christ’s death was essential for the fulfillment of God’s promises to us.</w:t>
      </w:r>
    </w:p>
    <w:p w14:paraId="71AEA28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the necessity of death for a testament impact your view on personal sacrifices?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concept of a testament requires death,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necessity of death for a testament about the value of commitments? </w:t>
      </w:r>
    </w:p>
    <w:p w14:paraId="224352FB"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44ADF1"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7C376961" w14:textId="77777777" w:rsidR="006E4ABD" w:rsidRDefault="006E4ABD" w:rsidP="006E4ABD">
      <w:pPr>
        <w:spacing w:line="247" w:lineRule="auto"/>
        <w:rPr>
          <w:rFonts w:eastAsia="Times New Roman"/>
          <w:b/>
          <w:bCs/>
          <w:kern w:val="0"/>
          <w:sz w:val="21"/>
          <w:szCs w:val="21"/>
        </w:rPr>
      </w:pPr>
    </w:p>
    <w:p w14:paraId="539D5A73" w14:textId="25D1C9CC"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Cleansing of Heavenly Things</w:t>
      </w:r>
    </w:p>
    <w:p w14:paraId="56A3C61E"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Even the heavenly things required cleansing, but not with the blood of animals. "It was necessary, then, for the copies of the heavenly things to be purified with these sacrifices, but the heavenly things themselves with better sacrifices than these" (Hebrews 9:23). This points to the purity and holiness required in God’s presence, fulfilled through Christ.</w:t>
      </w:r>
    </w:p>
    <w:p w14:paraId="63F44CA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the cleansing of heavenly things influence your daily spiritual practices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concept of heavenly cleansing is relevant to your personal faith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the purity symbolized by the cleansing of heavenly things? </w:t>
      </w:r>
    </w:p>
    <w:p w14:paraId="2E2DA81E"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Christ’s Once-for-All Sacrifice</w:t>
      </w:r>
    </w:p>
    <w:p w14:paraId="28974DA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Unlike the repeated sacrifices of the old covenant, Christ’s sacrifice was once for all. "Nor did he enter heaven to offer himself again and again... But he has appeared once for all at the culmination of the ages to do away with sin by the sacrifice of himself" (Hebrews 9:25-26). This underscores the completeness and sufficiency of His work on the cross.</w:t>
      </w:r>
    </w:p>
    <w:p w14:paraId="4F8A054F"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Christ's once-for-all sacrifice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Christ's sacrifice is essential for personal spiritual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live in gratitude for the eternal redemption Christ provides? </w:t>
      </w:r>
    </w:p>
    <w:p w14:paraId="4E44DBC9"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BD9B95"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25FED7F3" w14:textId="77777777" w:rsidR="006E4ABD" w:rsidRDefault="006E4ABD" w:rsidP="006E4ABD">
      <w:pPr>
        <w:spacing w:line="247" w:lineRule="auto"/>
        <w:rPr>
          <w:rFonts w:eastAsia="Times New Roman"/>
          <w:b/>
          <w:bCs/>
          <w:kern w:val="0"/>
          <w:sz w:val="21"/>
          <w:szCs w:val="21"/>
        </w:rPr>
      </w:pPr>
    </w:p>
    <w:p w14:paraId="7CFA9025" w14:textId="6D064E83"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Certainty of Judgment and Salvation</w:t>
      </w:r>
    </w:p>
    <w:p w14:paraId="3378E39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9 reminds us of the certainty of judgment and the salvation offered through Christ. "Just as people are destined to die once, and after that to face judgment, so Christ was sacrificed once to take away the sins of many" (Hebrews 9:27-28). This dual reality calls us to live with accountability and gratitude for the salvation we have received.</w:t>
      </w:r>
    </w:p>
    <w:p w14:paraId="3FBFCCF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the certainty of judgment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knowing salvation is assured through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eternal salvation motivate you to live differently today? </w:t>
      </w:r>
    </w:p>
    <w:p w14:paraId="3C278AB5"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Eagerly Awaiting His Return</w:t>
      </w:r>
    </w:p>
    <w:p w14:paraId="54010D35"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Finally, we are encouraged to eagerly await Christ’s return. "He will appear a second time, not to bear sin, but to bring salvation to those who are waiting for him" (Hebrews 9:28). This anticipation fuels our faith and motivates us to live in a way that honors Him, as we look forward to the fulfillment of His promises.</w:t>
      </w:r>
    </w:p>
    <w:p w14:paraId="476480B9" w14:textId="77777777" w:rsidR="006E4ABD" w:rsidRPr="001B37DC"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prepare your heart and life for Christ's return as described in Hebrews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daily routine to eagerly await His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eagerly awaiting Christ's return impact your current priorities and decisions?</w:t>
      </w:r>
      <w:r w:rsidRPr="001B37DC">
        <w:br w:type="page"/>
      </w:r>
    </w:p>
    <w:p w14:paraId="75AB0435" w14:textId="77777777" w:rsidR="006E4ABD" w:rsidRPr="006E4ABD" w:rsidRDefault="006E4ABD" w:rsidP="006E4ABD">
      <w:pPr>
        <w:spacing w:line="247" w:lineRule="auto"/>
        <w:jc w:val="center"/>
        <w:outlineLvl w:val="0"/>
        <w:rPr>
          <w:rFonts w:eastAsia="Times New Roman"/>
          <w:b/>
          <w:bCs/>
          <w:kern w:val="36"/>
          <w:sz w:val="32"/>
          <w:szCs w:val="32"/>
        </w:rPr>
      </w:pPr>
      <w:r w:rsidRPr="006E4ABD">
        <w:rPr>
          <w:rFonts w:eastAsia="Times New Roman"/>
          <w:b/>
          <w:bCs/>
          <w:kern w:val="36"/>
          <w:sz w:val="32"/>
          <w:szCs w:val="32"/>
        </w:rPr>
        <w:t>Hebrews 10 Teaching Points and Bible Study Questions</w:t>
      </w:r>
    </w:p>
    <w:p w14:paraId="3CCD5EA3" w14:textId="3CAF4F88"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Perfect Sacrifice</w:t>
      </w:r>
    </w:p>
    <w:p w14:paraId="2DB476F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10 reminds us of the ultimate sacrifice made by Jesus Christ. Unlike the repeated sacrifices of the Old Testament, which were "a shadow of the good things to come" (Hebrews 10:1), Jesus offered Himself once for all. This perfect sacrifice cleanses us from sin and brings us into a right relationship with God. Embrace this truth and let it transform your daily walk with Him.</w:t>
      </w:r>
    </w:p>
    <w:p w14:paraId="7F43F2AF"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Christ's perfect sacrifice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concept of a perfect sacrifice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in gratitude for Christ's perfect sacrifice? </w:t>
      </w:r>
    </w:p>
    <w:p w14:paraId="6CC21C6E"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Faith</w:t>
      </w:r>
    </w:p>
    <w:p w14:paraId="6DC9A7B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chapter encourages us to draw near to God with a sincere heart and full assurance of faith. "Let us draw near with a sincere heart in full assurance of faith, having our hearts sprinkled to cleanse us from a guilty conscience" (Hebrews 10:22). This assurance is not based on our works but on the finished work of Christ. Live confidently, knowing that your faith is secure in Him.</w:t>
      </w:r>
    </w:p>
    <w:p w14:paraId="6C33E5C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cultivate a deeper assurance of faith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hold unwaveringly to your hope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community is essential in strengthening your faith assurance? </w:t>
      </w:r>
    </w:p>
    <w:p w14:paraId="68EB582B"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D70B71"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67F5920C" w14:textId="77777777" w:rsidR="006E4ABD" w:rsidRDefault="006E4ABD" w:rsidP="006E4ABD">
      <w:pPr>
        <w:spacing w:line="247" w:lineRule="auto"/>
        <w:rPr>
          <w:rFonts w:eastAsia="Times New Roman"/>
          <w:b/>
          <w:bCs/>
          <w:kern w:val="0"/>
          <w:sz w:val="21"/>
          <w:szCs w:val="21"/>
        </w:rPr>
      </w:pPr>
    </w:p>
    <w:p w14:paraId="1E02FC74" w14:textId="46DEAF3D"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Call to Persevere</w:t>
      </w:r>
    </w:p>
    <w:p w14:paraId="739BBD0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Perseverance is a recurring theme in Hebrews 10. We are urged to hold unswervingly to the hope we profess, for "He who promised is faithful" (Hebrews 10:23). Life's challenges may test our resolve, but we are called to endure, trusting in God's faithfulness to see us through.</w:t>
      </w:r>
    </w:p>
    <w:p w14:paraId="38B00CB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practically encourage others to persevere in their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hold unwaveringly to hope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community is essential for perseverance in faith, and how can you contribute? </w:t>
      </w:r>
    </w:p>
    <w:p w14:paraId="54E57BE9"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Community</w:t>
      </w:r>
    </w:p>
    <w:p w14:paraId="02CF7DE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chapter highlights the importance of community and mutual encouragement. "And let us consider how to spur one another on to love and good deeds" (Hebrews 10:24). Surround yourself with fellow believers who will uplift and challenge you in your faith journey. Together, we can accomplish more for God's kingdom.</w:t>
      </w:r>
    </w:p>
    <w:p w14:paraId="6D1DBBB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encourage others in your community to love and do good deeds?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gathering together is essential for spiritual growth and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community's faith and perseverance during challenging times? </w:t>
      </w:r>
    </w:p>
    <w:p w14:paraId="788A3057"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F27703"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454D8730" w14:textId="77777777" w:rsidR="006E4ABD" w:rsidRDefault="006E4ABD" w:rsidP="006E4ABD">
      <w:pPr>
        <w:spacing w:line="247" w:lineRule="auto"/>
        <w:rPr>
          <w:rFonts w:eastAsia="Times New Roman"/>
          <w:b/>
          <w:bCs/>
          <w:kern w:val="0"/>
          <w:sz w:val="21"/>
          <w:szCs w:val="21"/>
        </w:rPr>
      </w:pPr>
    </w:p>
    <w:p w14:paraId="28B8440A" w14:textId="75CC9A6F"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Urgency of Gathering</w:t>
      </w:r>
    </w:p>
    <w:p w14:paraId="40170049"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10:25 warns against neglecting to meet together, as some are in the habit of doing. "Let us not neglect meeting together, as some have made a habit, but let us encourage one another" (Hebrews 10:25). Regular fellowship is vital for spiritual growth and accountability. Make it a priority to gather with other believers, whether in church or small groups.</w:t>
      </w:r>
    </w:p>
    <w:p w14:paraId="4F43726F" w14:textId="77777777" w:rsidR="006E4ABD" w:rsidRDefault="006E4ABD" w:rsidP="006E4ABD">
      <w:pPr>
        <w:spacing w:line="247" w:lineRule="auto"/>
      </w:pPr>
      <w:r w:rsidRPr="00F6333B">
        <w:rPr>
          <w:rFonts w:eastAsia="Times New Roman"/>
          <w:kern w:val="0"/>
          <w:sz w:val="21"/>
          <w:szCs w:val="21"/>
        </w:rPr>
        <w:t>1. How can regular gathering with others strengthen your faith and encourage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gathering is emphasized as urgent in maintaining a strong community of believers?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and encourage consistent gathering in your faith community?</w:t>
      </w:r>
    </w:p>
    <w:p w14:paraId="46BEA91F" w14:textId="2F364009"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Judgment</w:t>
      </w:r>
    </w:p>
    <w:p w14:paraId="1B6AE34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chapter soberly reminds us of the reality of judgment for those who reject the truth. "For if we deliberately go on sinning after we have received the knowledge of the truth, no further sacrifice for sins remains" (Hebrews 10:26). This serves as a warning to remain steadfast in our faith and to share the gospel with urgency.</w:t>
      </w:r>
    </w:p>
    <w:p w14:paraId="6E9DEC8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judgment in Hebrews 10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concept of judgment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for the reality of judgment mentioned in Hebrews 10? </w:t>
      </w:r>
    </w:p>
    <w:p w14:paraId="6B2FE0D7"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8DFA4F"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6F07AE7A" w14:textId="77777777" w:rsidR="006E4ABD" w:rsidRDefault="006E4ABD" w:rsidP="006E4ABD">
      <w:pPr>
        <w:spacing w:line="247" w:lineRule="auto"/>
        <w:rPr>
          <w:rFonts w:eastAsia="Times New Roman"/>
          <w:b/>
          <w:bCs/>
          <w:kern w:val="0"/>
          <w:sz w:val="21"/>
          <w:szCs w:val="21"/>
        </w:rPr>
      </w:pPr>
    </w:p>
    <w:p w14:paraId="3B884A7E" w14:textId="14C89BA4"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Confidence in Christ</w:t>
      </w:r>
    </w:p>
    <w:p w14:paraId="769E8E0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We are encouraged to approach God with confidence because of what Christ has done. "Therefore, brothers, since we have confidence to enter the Most Holy Place by the blood of Jesus" (Hebrews 10:19). This confidence is not arrogance but a humble assurance that we are welcome in God's presence through Jesus.</w:t>
      </w:r>
    </w:p>
    <w:p w14:paraId="3BBB7C9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cultivate confidence in Christ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 in Christ is crucial for spiritual perseverance?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to hold onto their confidence in Christ? </w:t>
      </w:r>
    </w:p>
    <w:p w14:paraId="22A82D0A"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Reminder of Past Victories</w:t>
      </w:r>
    </w:p>
    <w:p w14:paraId="28D48D3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10 calls us to remember the past victories and endurance we have experienced. "Remember the early days that you were in the light" (Hebrews 10:32). Reflecting on how God has worked in our lives strengthens our faith and encourages us to keep pressing forward.</w:t>
      </w:r>
    </w:p>
    <w:p w14:paraId="7D3AFDE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recalling past victories in faith strengthen your perseverance in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triumphs is crucial for maintaining hope and confidence?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past faithfulness in your life? </w:t>
      </w:r>
    </w:p>
    <w:p w14:paraId="44AE8C39"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77B46B"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0731A1D7" w14:textId="77777777" w:rsidR="006E4ABD" w:rsidRDefault="006E4ABD" w:rsidP="006E4ABD">
      <w:pPr>
        <w:spacing w:line="247" w:lineRule="auto"/>
        <w:rPr>
          <w:rFonts w:eastAsia="Times New Roman"/>
          <w:b/>
          <w:bCs/>
          <w:kern w:val="0"/>
          <w:sz w:val="21"/>
          <w:szCs w:val="21"/>
        </w:rPr>
      </w:pPr>
    </w:p>
    <w:p w14:paraId="5B2B6F38" w14:textId="77515B8A"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The Promise of Reward</w:t>
      </w:r>
    </w:p>
    <w:p w14:paraId="2C568B31"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chapter assures us that our perseverance will be rewarded. "For you need perseverance, so that after you have done the will of God, you will receive what He has promised" (Hebrews 10:36). Keep your eyes on the eternal reward, knowing that your labor in the Lord is not in vain.</w:t>
      </w:r>
    </w:p>
    <w:p w14:paraId="0F26941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live in faith to receive the promised reward mentioned in Hebrews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for obtaining the promise of reward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to hold onto the promise of reward? </w:t>
      </w:r>
    </w:p>
    <w:p w14:paraId="560C2686"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Just Shall Live by Faith</w:t>
      </w:r>
    </w:p>
    <w:p w14:paraId="2B2EB94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Finally, Hebrews 10 concludes with a powerful declaration: "But My righteous one will live by faith; and if he shrinks back, I will take no pleasure in him" (Hebrews 10:38). Living by faith means trusting God in every circumstance, knowing that He is in control and His promises are true. Let this be the anthem of your life as you walk in His ways.</w:t>
      </w:r>
    </w:p>
    <w:p w14:paraId="3A87718D" w14:textId="77777777" w:rsidR="006E4ABD" w:rsidRPr="001B37DC"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living by faith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enduring challenges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faith in difficult times?</w:t>
      </w:r>
      <w:r w:rsidRPr="001B37DC">
        <w:br w:type="page"/>
      </w:r>
    </w:p>
    <w:p w14:paraId="791BF8FF" w14:textId="77777777" w:rsidR="006E4ABD" w:rsidRPr="006E4ABD" w:rsidRDefault="006E4ABD" w:rsidP="006E4ABD">
      <w:pPr>
        <w:spacing w:line="247" w:lineRule="auto"/>
        <w:jc w:val="center"/>
        <w:outlineLvl w:val="0"/>
        <w:rPr>
          <w:rFonts w:eastAsia="Times New Roman"/>
          <w:b/>
          <w:bCs/>
          <w:kern w:val="36"/>
          <w:sz w:val="32"/>
          <w:szCs w:val="32"/>
        </w:rPr>
      </w:pPr>
      <w:r w:rsidRPr="006E4ABD">
        <w:rPr>
          <w:rFonts w:eastAsia="Times New Roman"/>
          <w:b/>
          <w:bCs/>
          <w:kern w:val="36"/>
          <w:sz w:val="32"/>
          <w:szCs w:val="32"/>
        </w:rPr>
        <w:t>Hebrews 11 Teaching Points and Bible Study Questions</w:t>
      </w:r>
    </w:p>
    <w:p w14:paraId="412C597B" w14:textId="161A6D61"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Faith is the Foundation of Our Hope</w:t>
      </w:r>
    </w:p>
    <w:p w14:paraId="5D718D7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11:1 tells us, "Now faith is the assurance of what we hope for and the certainty of what we do not see." This verse sets the stage for understanding that faith is not a blind leap but a confident trust in God's promises. Just as a house needs a solid foundation, our lives need faith to stand firm amidst life's storms. Faith is the bedrock that supports our hope and gives us the courage to face the unknown with confidence.</w:t>
      </w:r>
    </w:p>
    <w:p w14:paraId="684DCB0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strengthen your faith to better support your hopes and dreams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maintaining hope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faith remains the foundation of your hope? </w:t>
      </w:r>
    </w:p>
    <w:p w14:paraId="0B72A47D"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By Faith, We Understand Creation</w:t>
      </w:r>
    </w:p>
    <w:p w14:paraId="481CF3D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3 of Hebrews 11 states, "By faith we understand that the universe was formed at God’s command, so that what is seen was not made out of what was visible." This reminds us that faith allows us to grasp the divine truth of creation. While science explores the how, faith reveals the who and why. Embracing this perspective helps us see the world as a masterpiece crafted by the Creator, deepening our appreciation for His handiwork.</w:t>
      </w:r>
    </w:p>
    <w:p w14:paraId="19C2CA2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understanding creation by faith influence your daily decision-making and worldview?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in creation is essential for strengthening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faith in God's creation? </w:t>
      </w:r>
    </w:p>
    <w:p w14:paraId="318C23DE"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4D7AF5"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1FF958AF" w14:textId="77777777" w:rsidR="006E4ABD" w:rsidRDefault="006E4ABD" w:rsidP="006E4ABD">
      <w:pPr>
        <w:spacing w:line="247" w:lineRule="auto"/>
        <w:rPr>
          <w:rFonts w:eastAsia="Times New Roman"/>
          <w:b/>
          <w:bCs/>
          <w:kern w:val="0"/>
          <w:sz w:val="21"/>
          <w:szCs w:val="21"/>
        </w:rPr>
      </w:pPr>
    </w:p>
    <w:p w14:paraId="60D14414" w14:textId="3C72ECF5"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Faith Leads to Righteousness</w:t>
      </w:r>
    </w:p>
    <w:p w14:paraId="572DA94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11:4 highlights Abel's offering, "By faith Abel offered God a better sacrifice than Cain did. By faith he was commended as righteous." Abel's story teaches us that faith is not just belief but action that aligns with God's will. Righteousness is not earned by deeds alone but is a result of faith that pleases God. Our actions, motivated by faith, become a testimony of our relationship with Him.</w:t>
      </w:r>
    </w:p>
    <w:p w14:paraId="0DC3E5D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faith in your daily life to cultivate righteousness like the figures in Hebrews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achieving righteousness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and align your actions with righteousness? </w:t>
      </w:r>
    </w:p>
    <w:p w14:paraId="2F55CCF7"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Walks with God</w:t>
      </w:r>
    </w:p>
    <w:p w14:paraId="09A4E15F"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Enoch's story in Hebrews 11:5 shows us that "By faith Enoch was taken up so that he did not see death." Enoch's life was marked by a close walk with God, illustrating that faith is a journey of intimacy with the Creator. Walking with God means living in constant communion with Him, allowing His presence to guide our steps and transform our lives.</w:t>
      </w:r>
    </w:p>
    <w:p w14:paraId="1566B17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incorporate faith into your daily decisions to walk closer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God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walking by faith require letting go of personal control, and how can you practice this? </w:t>
      </w:r>
    </w:p>
    <w:p w14:paraId="1AEAB532"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0BDF57"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5CA1A1BE" w14:textId="77777777" w:rsidR="006E4ABD" w:rsidRDefault="006E4ABD" w:rsidP="006E4ABD">
      <w:pPr>
        <w:spacing w:line="247" w:lineRule="auto"/>
        <w:rPr>
          <w:rFonts w:eastAsia="Times New Roman"/>
          <w:b/>
          <w:bCs/>
          <w:kern w:val="0"/>
          <w:sz w:val="21"/>
          <w:szCs w:val="21"/>
        </w:rPr>
      </w:pPr>
    </w:p>
    <w:p w14:paraId="1FB3AFD3" w14:textId="4D840431"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Faith Pleases God</w:t>
      </w:r>
    </w:p>
    <w:p w14:paraId="4B6CF9F5"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6 declares, "And without faith it is impossible to please God, because anyone who approaches Him must believe that He exists and that He rewards those who earnestly seek Him." This lesson emphasizes that faith is essential to our relationship with God. It is through faith that we draw near to Him, trusting in His goodness and His promises. Our faith is a fragrant offering that delights the heart of our Heavenly Father.</w:t>
      </w:r>
    </w:p>
    <w:p w14:paraId="57C5C666" w14:textId="77777777" w:rsidR="006E4ABD" w:rsidRDefault="006E4ABD" w:rsidP="006E4ABD">
      <w:pPr>
        <w:spacing w:line="247" w:lineRule="auto"/>
      </w:pPr>
      <w:r w:rsidRPr="00F6333B">
        <w:rPr>
          <w:rFonts w:eastAsia="Times New Roman"/>
          <w:kern w:val="0"/>
          <w:sz w:val="21"/>
          <w:szCs w:val="21"/>
        </w:rPr>
        <w:t>1. How can you demonstrate faith in your daily life to please God more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a deeper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faith during challenging times?</w:t>
      </w:r>
    </w:p>
    <w:p w14:paraId="4C93CE63" w14:textId="79694D42"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Builds Arks in Obedience</w:t>
      </w:r>
    </w:p>
    <w:p w14:paraId="5D61959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Noah's story in Hebrews 11:7 teaches us about obedience, "By faith Noah, when warned about things not yet seen, in godly fear built an ark to save his family." Noah's faith was demonstrated through his obedience to God's command, even when it seemed irrational. Faith compels us to act in obedience, trusting that God's instructions are for our ultimate good, even when we don't fully understand His plan.</w:t>
      </w:r>
    </w:p>
    <w:p w14:paraId="03B58639"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demonstrate faith through obedience in challenging situations like Noah did with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a crucial aspect of faith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build in your life today that reflects your faith and trust in God's plan? </w:t>
      </w:r>
    </w:p>
    <w:p w14:paraId="4C314D1A"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E7F349"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328315B1" w14:textId="77777777" w:rsidR="006E4ABD" w:rsidRDefault="006E4ABD" w:rsidP="006E4ABD">
      <w:pPr>
        <w:spacing w:line="247" w:lineRule="auto"/>
        <w:rPr>
          <w:rFonts w:eastAsia="Times New Roman"/>
          <w:b/>
          <w:bCs/>
          <w:kern w:val="0"/>
          <w:sz w:val="21"/>
          <w:szCs w:val="21"/>
        </w:rPr>
      </w:pPr>
    </w:p>
    <w:p w14:paraId="65EAF88B" w14:textId="7E6CE466"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Faith Embraces the Unknown</w:t>
      </w:r>
    </w:p>
    <w:p w14:paraId="024DE369"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Abraham's journey in Hebrews 11:8 shows us that "By faith Abraham obeyed when he was called to go out to a place he would later receive as an inheritance." Abraham's willingness to step into the unknown is a powerful lesson in trusting God's guidance. Faith often requires us to leave our comfort zones, embracing uncertainty with the assurance that God is leading us to a promised future.</w:t>
      </w:r>
    </w:p>
    <w:p w14:paraId="0119F0B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trust God's plan when the future is uncertain, like the faith heroes in Hebrews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embrace the unknown with faith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embracing the unknown require faith, and how can this strengthen your relationship with God? </w:t>
      </w:r>
    </w:p>
    <w:p w14:paraId="5B3541FA"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Sees Beyond the Present</w:t>
      </w:r>
    </w:p>
    <w:p w14:paraId="2530F0F4"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11:13 reminds us that the heroes of faith "all died in faith, not having received the things promised, but having seen them and greeted them from afar." This teaches us that faith looks beyond the present circumstances to the eternal promises of God. It encourages us to live with an eternal perspective, knowing that our true home is with God, and His promises are worth waiting for.</w:t>
      </w:r>
    </w:p>
    <w:p w14:paraId="61987EE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faith help you make decisions when facing uncertain future outcomes?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in things not yet seen?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seeing beyond the present strengthen your daily walk with God? </w:t>
      </w:r>
    </w:p>
    <w:p w14:paraId="67DC387A"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8867B9"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6F4D39E7" w14:textId="77777777" w:rsidR="006E4ABD" w:rsidRDefault="006E4ABD" w:rsidP="006E4ABD">
      <w:pPr>
        <w:spacing w:line="247" w:lineRule="auto"/>
        <w:rPr>
          <w:rFonts w:eastAsia="Times New Roman"/>
          <w:b/>
          <w:bCs/>
          <w:kern w:val="0"/>
          <w:sz w:val="21"/>
          <w:szCs w:val="21"/>
        </w:rPr>
      </w:pPr>
    </w:p>
    <w:p w14:paraId="324961F3" w14:textId="0BFFCC4C"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Faith Overcomes Fear</w:t>
      </w:r>
    </w:p>
    <w:p w14:paraId="443F6EAF"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Moses' parents, mentioned in Hebrews 11:23, "By faith Moses’ parents hid him for three months after he was born, because they saw he was no ordinary child, and they were not afraid of the king’s edict." Their faith overcame fear, demonstrating that faith empowers us to stand firm against worldly pressures. When we trust in God's sovereignty, we find the courage to defy fear and follow His will.</w:t>
      </w:r>
    </w:p>
    <w:p w14:paraId="50860D6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faith to overcome fear in a challenging situation you're currently facing?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in overcoming fear according to Hebrews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when fear arises? </w:t>
      </w:r>
    </w:p>
    <w:p w14:paraId="41BC5253"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 Conquers Through Perseverance</w:t>
      </w:r>
    </w:p>
    <w:p w14:paraId="70AF1F4E"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The chapter concludes with a reminder of the many who "through faith conquered kingdoms, administered justice, and gained what was promised" (Hebrews 11:33). This final lesson teaches us that faith is not a one-time act but a lifelong journey of perseverance. It is through enduring faith that we experience victory, knowing that God is faithful to fulfill His promises in His perfect timing. Let us be inspired by these examples to run our race with endurance, keeping our eyes fixed on Jesus, the author and perfecter of our faith.</w:t>
      </w:r>
    </w:p>
    <w:p w14:paraId="0950D56C" w14:textId="77777777" w:rsidR="006E4ABD" w:rsidRPr="001B37DC"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perseverance in your faith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essential for conquering obstacles through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faith when facing persistent difficulties?</w:t>
      </w:r>
      <w:r w:rsidRPr="001B37DC">
        <w:br w:type="page"/>
      </w:r>
    </w:p>
    <w:p w14:paraId="7D183ADD" w14:textId="77777777" w:rsidR="006E4ABD" w:rsidRPr="006E4ABD" w:rsidRDefault="006E4ABD" w:rsidP="006E4ABD">
      <w:pPr>
        <w:spacing w:line="247" w:lineRule="auto"/>
        <w:jc w:val="center"/>
        <w:outlineLvl w:val="0"/>
        <w:rPr>
          <w:rFonts w:eastAsia="Times New Roman"/>
          <w:b/>
          <w:bCs/>
          <w:kern w:val="36"/>
          <w:sz w:val="32"/>
          <w:szCs w:val="32"/>
        </w:rPr>
      </w:pPr>
      <w:r w:rsidRPr="006E4ABD">
        <w:rPr>
          <w:rFonts w:eastAsia="Times New Roman"/>
          <w:b/>
          <w:bCs/>
          <w:kern w:val="36"/>
          <w:sz w:val="32"/>
          <w:szCs w:val="32"/>
        </w:rPr>
        <w:t>Hebrews 12 Teaching Points and Bible Study Questions</w:t>
      </w:r>
    </w:p>
    <w:p w14:paraId="25973E0D" w14:textId="00B34467"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Run with Perseverance</w:t>
      </w:r>
    </w:p>
    <w:p w14:paraId="363445A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12:1 encourages us to "run with endurance the race set out for us." Life is a marathon, not a sprint, and perseverance is key. Just as athletes train and push through challenges, we are called to stay the course, keeping our eyes on the ultimate prize. This perseverance is not just about personal strength but about relying on God's strength to carry us through.</w:t>
      </w:r>
    </w:p>
    <w:p w14:paraId="0E61C63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the concept of "running with perseverance" to your daily challenges and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maintaining perseverance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perseverance is essential in overcoming life's obstacles and maintaining faith? </w:t>
      </w:r>
    </w:p>
    <w:p w14:paraId="57FE8ABE"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Fix Your Eyes on Jesus</w:t>
      </w:r>
    </w:p>
    <w:p w14:paraId="5B1D7589"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2 reminds us to "fix our eyes on Jesus, the author and perfecter of our faith." In a world full of distractions, keeping our focus on Christ is essential. He is our example and guide, having endured the cross for the joy set before Him. By looking to Jesus, we find the inspiration and strength to navigate life's challenges.</w:t>
      </w:r>
    </w:p>
    <w:p w14:paraId="1432F2C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practically fix your eyes on Jesus in daily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focusing on Jesus helps in enduring life's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Jesus in your daily routine? </w:t>
      </w:r>
    </w:p>
    <w:p w14:paraId="4117BB81"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C47863"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430E7B82" w14:textId="77777777" w:rsidR="006E4ABD" w:rsidRDefault="006E4ABD" w:rsidP="006E4ABD">
      <w:pPr>
        <w:spacing w:line="247" w:lineRule="auto"/>
        <w:rPr>
          <w:rFonts w:eastAsia="Times New Roman"/>
          <w:b/>
          <w:bCs/>
          <w:kern w:val="0"/>
          <w:sz w:val="21"/>
          <w:szCs w:val="21"/>
        </w:rPr>
      </w:pPr>
    </w:p>
    <w:p w14:paraId="0199306A" w14:textId="604B47CD"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Embrace Discipline</w:t>
      </w:r>
    </w:p>
    <w:p w14:paraId="6CE2FDBD"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12:6 tells us, "The Lord disciplines the one He loves." Discipline is not punishment but a form of love and growth. Just as a parent corrects a child, God uses discipline to shape us into His likeness. Embracing this process leads to righteousness and peace, refining our character and faith.</w:t>
      </w:r>
    </w:p>
    <w:p w14:paraId="5B2D347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apply God's discipline to improve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discipline leads to personal growth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patient during challenging times of discipline? </w:t>
      </w:r>
    </w:p>
    <w:p w14:paraId="7041D74C"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Strengthen Your Feeble Arms and Weak Knees</w:t>
      </w:r>
    </w:p>
    <w:p w14:paraId="28ED6F4E"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12 encourages us to "strengthen your feeble arms and weak knees." This is a call to action, urging us to be proactive in our spiritual journey. By building spiritual strength through prayer, study, and community, we prepare ourselves to face life's challenges with courage and resilience.</w:t>
      </w:r>
    </w:p>
    <w:p w14:paraId="37D3BE01"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practically strengthen your faith when facing life's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essential in overcoming spiritual and personal weaknesses?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support others in strengthening their spiritual journey? </w:t>
      </w:r>
    </w:p>
    <w:p w14:paraId="5E88929F"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CCB6B7"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6045A34D" w14:textId="77777777" w:rsidR="006E4ABD" w:rsidRDefault="006E4ABD" w:rsidP="006E4ABD">
      <w:pPr>
        <w:spacing w:line="247" w:lineRule="auto"/>
        <w:rPr>
          <w:rFonts w:eastAsia="Times New Roman"/>
          <w:b/>
          <w:bCs/>
          <w:kern w:val="0"/>
          <w:sz w:val="21"/>
          <w:szCs w:val="21"/>
        </w:rPr>
      </w:pPr>
    </w:p>
    <w:p w14:paraId="512D0ED1" w14:textId="338A6B5D"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Pursue Peace and Holiness</w:t>
      </w:r>
    </w:p>
    <w:p w14:paraId="489E5BB1"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12:14 instructs us to "pursue peace with everyone, as well as holiness." Peace and holiness are intertwined, reflecting God's nature. By seeking peace in our relationships and striving for holiness in our lives, we become beacons of God's love and grace in a fractured world.</w:t>
      </w:r>
    </w:p>
    <w:p w14:paraId="4D6F9E20" w14:textId="77777777" w:rsidR="006E4ABD" w:rsidRDefault="006E4ABD" w:rsidP="006E4ABD">
      <w:pPr>
        <w:spacing w:line="247" w:lineRule="auto"/>
      </w:pPr>
      <w:r w:rsidRPr="00F6333B">
        <w:rPr>
          <w:rFonts w:eastAsia="Times New Roman"/>
          <w:kern w:val="0"/>
          <w:sz w:val="21"/>
          <w:szCs w:val="21"/>
        </w:rPr>
        <w:t>1. How can you actively pursue peace in your daily interactions with others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holiness is essential for seeing the Lord, according to Hebrews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maintain holiness in challenging situations?</w:t>
      </w:r>
    </w:p>
    <w:p w14:paraId="210B01F0" w14:textId="34FC4854"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Bitterness</w:t>
      </w:r>
    </w:p>
    <w:p w14:paraId="3E560AA9"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15 warns us to "see to it that no bitter root grows up to cause trouble." Bitterness can poison our hearts and relationships, hindering our spiritual growth. By forgiving others and letting go of grudges, we free ourselves to experience God's peace and joy.</w:t>
      </w:r>
    </w:p>
    <w:p w14:paraId="05E3D14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prevent bitterness from taking root in your relationships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essential in overcoming bitterness and fostering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address and resolve feelings of bitterness in your life? </w:t>
      </w:r>
    </w:p>
    <w:p w14:paraId="240134E8"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FD1566"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1807A51A" w14:textId="77777777" w:rsidR="006E4ABD" w:rsidRDefault="006E4ABD" w:rsidP="006E4ABD">
      <w:pPr>
        <w:spacing w:line="247" w:lineRule="auto"/>
        <w:rPr>
          <w:rFonts w:eastAsia="Times New Roman"/>
          <w:b/>
          <w:bCs/>
          <w:kern w:val="0"/>
          <w:sz w:val="21"/>
          <w:szCs w:val="21"/>
        </w:rPr>
      </w:pPr>
    </w:p>
    <w:p w14:paraId="0FDF9EFB" w14:textId="712AF50B"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Learn from Esau's Mistake</w:t>
      </w:r>
    </w:p>
    <w:p w14:paraId="10E2BA09"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12:16-17 uses Esau as a cautionary tale, reminding us not to trade eternal blessings for temporary pleasures. Esau's impulsive decision cost him his birthright. We are encouraged to value our spiritual inheritance and make choices that honor God and reflect our eternal perspective.</w:t>
      </w:r>
    </w:p>
    <w:p w14:paraId="65079D3F"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prioritize long-term spiritual goals over immediate gratification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Esau's choice serves as a warning for valuing temporary desires over lasting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making impulsive decisions that compromise your spiritual inheritance? </w:t>
      </w:r>
    </w:p>
    <w:p w14:paraId="702859A4"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Approach God with Reverence</w:t>
      </w:r>
    </w:p>
    <w:p w14:paraId="5703EE0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28 calls us to "worship God acceptably with reverence and awe." Our relationship with God is both intimate and sacred. Approaching Him with reverence acknowledges His holiness and majesty, deepening our worship and connection with Him.</w:t>
      </w:r>
    </w:p>
    <w:p w14:paraId="4CCF495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cultivate a sense of reverence when approaching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is essential in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worship reflects reverence for God? </w:t>
      </w:r>
    </w:p>
    <w:p w14:paraId="08A3C5DA"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73D5F2"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16A4AB37" w14:textId="77777777" w:rsidR="006E4ABD" w:rsidRDefault="006E4ABD" w:rsidP="006E4ABD">
      <w:pPr>
        <w:spacing w:line="247" w:lineRule="auto"/>
        <w:rPr>
          <w:rFonts w:eastAsia="Times New Roman"/>
          <w:b/>
          <w:bCs/>
          <w:kern w:val="0"/>
          <w:sz w:val="21"/>
          <w:szCs w:val="21"/>
        </w:rPr>
      </w:pPr>
    </w:p>
    <w:p w14:paraId="473DCE1F" w14:textId="4AE38CFD"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Be Grateful</w:t>
      </w:r>
    </w:p>
    <w:p w14:paraId="29195F9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12:28 also reminds us to "be thankful." Gratitude shifts our focus from what we lack to what we have, fostering contentment and joy. By cultivating a thankful heart, we align ourselves with God's will and open ourselves to His blessings.</w:t>
      </w:r>
    </w:p>
    <w:p w14:paraId="4D750603"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practice gratitude daily in response to receiving an unshakeable kingdom?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gratitude is essential for worship and reverence towards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express gratitude during challenging times, as encouraged in Hebrews 12? </w:t>
      </w:r>
    </w:p>
    <w:p w14:paraId="1D7478FC"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God's Unshakable Kingdom</w:t>
      </w:r>
    </w:p>
    <w:p w14:paraId="1852117F"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Finally, verse 28 speaks of receiving "a kingdom that cannot be shaken." In a world of uncertainty, God's kingdom is our firm foundation. By anchoring our lives in His promises, we find stability and hope, knowing that His kingdom will endure forever.</w:t>
      </w:r>
    </w:p>
    <w:p w14:paraId="1F760696" w14:textId="77777777" w:rsidR="006E4ABD" w:rsidRPr="001B37DC" w:rsidRDefault="006E4ABD" w:rsidP="006E4ABD">
      <w:pPr>
        <w:spacing w:line="247" w:lineRule="auto"/>
        <w:rPr>
          <w:rFonts w:eastAsia="Times New Roman"/>
          <w:kern w:val="0"/>
          <w:sz w:val="21"/>
          <w:szCs w:val="21"/>
        </w:rPr>
      </w:pPr>
      <w:r w:rsidRPr="00F6333B">
        <w:rPr>
          <w:rFonts w:eastAsia="Times New Roman"/>
          <w:kern w:val="0"/>
          <w:sz w:val="21"/>
          <w:szCs w:val="21"/>
        </w:rPr>
        <w:t>1. How can you prioritize God's unshakable kingdom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focusing on God's kingdom helps in times of personal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remain grateful for receiving an unshakable kingdom?</w:t>
      </w:r>
      <w:r w:rsidRPr="001B37DC">
        <w:br w:type="page"/>
      </w:r>
    </w:p>
    <w:p w14:paraId="0DE76CFB" w14:textId="77777777" w:rsidR="006E4ABD" w:rsidRPr="006E4ABD" w:rsidRDefault="006E4ABD" w:rsidP="006E4ABD">
      <w:pPr>
        <w:spacing w:line="247" w:lineRule="auto"/>
        <w:jc w:val="center"/>
        <w:outlineLvl w:val="0"/>
        <w:rPr>
          <w:rFonts w:eastAsia="Times New Roman"/>
          <w:b/>
          <w:bCs/>
          <w:kern w:val="36"/>
          <w:sz w:val="32"/>
          <w:szCs w:val="32"/>
        </w:rPr>
      </w:pPr>
      <w:r w:rsidRPr="006E4ABD">
        <w:rPr>
          <w:rFonts w:eastAsia="Times New Roman"/>
          <w:b/>
          <w:bCs/>
          <w:kern w:val="36"/>
          <w:sz w:val="32"/>
          <w:szCs w:val="32"/>
        </w:rPr>
        <w:t>Hebrews 13 Teaching Points and Bible Study Questions</w:t>
      </w:r>
    </w:p>
    <w:p w14:paraId="024C8D6A" w14:textId="464926A3"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Love One Another Deeply</w:t>
      </w:r>
    </w:p>
    <w:p w14:paraId="4DD9BFC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13:1 encourages us to "continue in brotherly love." This isn't just a suggestion; it's a call to action. Love is the glue that holds communities together, and as believers, we are called to love one another as Christ loves us. This love is patient, kind, and never self-seeking. It's the kind of love that transforms lives and reflects the heart of God.</w:t>
      </w:r>
    </w:p>
    <w:p w14:paraId="359EE57A"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show deep love to someone in your community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others deeply is emphasized in Hebrews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love in challenging relationships? </w:t>
      </w:r>
    </w:p>
    <w:p w14:paraId="2BD63BEF"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Show Hospitality to Strangers</w:t>
      </w:r>
    </w:p>
    <w:p w14:paraId="54C605A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2 reminds us, "Do not neglect to show hospitality to strangers, for by so doing some people have entertained angels without knowing it." Hospitality is more than just opening your home; it's about opening your heart. When we welcome others, we reflect the welcoming nature of Christ, who invites all to His table.</w:t>
      </w:r>
    </w:p>
    <w:p w14:paraId="4BD3E2F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incorporate hospitality into your daily routine with strangers you encounter?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showing hospitality to strangers is emphasized in Hebrews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strangers feel welcome in your community? </w:t>
      </w:r>
    </w:p>
    <w:p w14:paraId="080E4961"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B5B64F"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02683199" w14:textId="77777777" w:rsidR="006E4ABD" w:rsidRDefault="006E4ABD" w:rsidP="006E4ABD">
      <w:pPr>
        <w:spacing w:line="247" w:lineRule="auto"/>
        <w:rPr>
          <w:rFonts w:eastAsia="Times New Roman"/>
          <w:b/>
          <w:bCs/>
          <w:kern w:val="0"/>
          <w:sz w:val="21"/>
          <w:szCs w:val="21"/>
        </w:rPr>
      </w:pPr>
    </w:p>
    <w:p w14:paraId="1AB6C48C" w14:textId="201FE385"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Remember Those in Prison</w:t>
      </w:r>
    </w:p>
    <w:p w14:paraId="709EE5C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13:3 urges us to "remember those in prison as if you were bound with them." This is a call to empathy and action. Whether it's through prayer, visitation, or support, we are to stand with those who are suffering, just as Christ stands with us in our trials.</w:t>
      </w:r>
    </w:p>
    <w:p w14:paraId="1AE208F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support and remember those in prison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empathize with prisoners as if you were in their 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advocate for fair treatment of prisoners? </w:t>
      </w:r>
    </w:p>
    <w:p w14:paraId="6C7EC75E"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Honor Marriage</w:t>
      </w:r>
    </w:p>
    <w:p w14:paraId="56B3409B"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In verse 4, we are reminded that "marriage should be honored by all." Marriage is a sacred covenant that reflects the relationship between Christ and the Church. By honoring marriage, we uphold the values of faithfulness and commitment, which are foundational to a thriving community.</w:t>
      </w:r>
    </w:p>
    <w:p w14:paraId="35C26409"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honor your marriage in daily interactions with your spouse?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fidelity is crucial for a strong marriage?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your marriage amidst life's distractions? </w:t>
      </w:r>
    </w:p>
    <w:p w14:paraId="1F5DCD13"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9608BD"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3D441564" w14:textId="77777777" w:rsidR="006E4ABD" w:rsidRDefault="006E4ABD" w:rsidP="006E4ABD">
      <w:pPr>
        <w:spacing w:line="247" w:lineRule="auto"/>
        <w:rPr>
          <w:rFonts w:eastAsia="Times New Roman"/>
          <w:b/>
          <w:bCs/>
          <w:kern w:val="0"/>
          <w:sz w:val="21"/>
          <w:szCs w:val="21"/>
        </w:rPr>
      </w:pPr>
    </w:p>
    <w:p w14:paraId="7D846C0E" w14:textId="37D9E572"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Be Content with What You Have</w:t>
      </w:r>
    </w:p>
    <w:p w14:paraId="5C325D8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5 encourages us to "keep your lives free from the love of money and be content with what you have." Contentment is a powerful antidote to the endless pursuit of more. When we trust in God's provision, we find peace and satisfaction in His sufficiency, knowing that He will never leave us nor forsake us.</w:t>
      </w:r>
    </w:p>
    <w:p w14:paraId="0D72CE43" w14:textId="77777777" w:rsidR="006E4ABD" w:rsidRDefault="006E4ABD" w:rsidP="006E4ABD">
      <w:pPr>
        <w:spacing w:line="247" w:lineRule="auto"/>
      </w:pPr>
      <w:r w:rsidRPr="00F6333B">
        <w:rPr>
          <w:rFonts w:eastAsia="Times New Roman"/>
          <w:kern w:val="0"/>
          <w:sz w:val="21"/>
          <w:szCs w:val="21"/>
        </w:rPr>
        <w:t>1. How can you practice contentment in your daily life despite societal pressures for more?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emphasized as important for spiritual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shift focus from material possessions to spiritual fulfillment?</w:t>
      </w:r>
    </w:p>
    <w:p w14:paraId="58CB85D1" w14:textId="050E3779"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Your Leaders</w:t>
      </w:r>
    </w:p>
    <w:p w14:paraId="12D9963E"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13:7 tells us to "remember your leaders, who spoke the word of God to you." Leaders play a crucial role in guiding and nurturing our faith. By remembering and honoring them, we acknowledge their influence and the wisdom they impart, which helps us grow in our spiritual journey.</w:t>
      </w:r>
    </w:p>
    <w:p w14:paraId="406590E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actively support and encourage your spiritual leaders in their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and learn from past leaders' faith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follow the positive examples set by your leaders? </w:t>
      </w:r>
    </w:p>
    <w:p w14:paraId="58B32832"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14BC9E"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11BA8E5A" w14:textId="77777777" w:rsidR="006E4ABD" w:rsidRDefault="006E4ABD" w:rsidP="006E4ABD">
      <w:pPr>
        <w:spacing w:line="247" w:lineRule="auto"/>
        <w:rPr>
          <w:rFonts w:eastAsia="Times New Roman"/>
          <w:b/>
          <w:bCs/>
          <w:kern w:val="0"/>
          <w:sz w:val="21"/>
          <w:szCs w:val="21"/>
        </w:rPr>
      </w:pPr>
    </w:p>
    <w:p w14:paraId="1374D998" w14:textId="4894DBA1"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Jesus Christ is Unchanging</w:t>
      </w:r>
    </w:p>
    <w:p w14:paraId="04CC505F"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8 proclaims, "Jesus Christ is the same yesterday and today and forever." In a world of constant change, this truth is a rock-solid foundation. Jesus' unchanging nature assures us that His promises are reliable, His love is steadfast, and His salvation is eternal.</w:t>
      </w:r>
    </w:p>
    <w:p w14:paraId="2D34102C"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find comfort in Jesus' unchanging nature during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Jesus' consistency is important for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Jesus' unchanging love in your relationships? </w:t>
      </w:r>
    </w:p>
    <w:p w14:paraId="415D42A6"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Offer a Sacrifice of Praise</w:t>
      </w:r>
    </w:p>
    <w:p w14:paraId="31D2ABE7"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Hebrews 13:15 encourages us to "continually offer to God a sacrifice of praise." Praise is not just a Sunday activity; it's a lifestyle. By continually praising God, we align our hearts with His, acknowledging His goodness and sovereignty in every circumstance.</w:t>
      </w:r>
    </w:p>
    <w:p w14:paraId="7A198F56"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incorporate a sacrifice of praise into your daily routine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offering praise is considered a sacrifice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to praise God in both good and bad times? </w:t>
      </w:r>
    </w:p>
    <w:p w14:paraId="6EC71A80" w14:textId="77777777" w:rsidR="006E4ABD" w:rsidRDefault="006E4ABD" w:rsidP="006E4AB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779614" w14:textId="77777777" w:rsidR="006E4ABD" w:rsidRDefault="006E4ABD">
      <w:pPr>
        <w:spacing w:after="0" w:line="240" w:lineRule="auto"/>
        <w:rPr>
          <w:rFonts w:eastAsia="Times New Roman"/>
          <w:b/>
          <w:bCs/>
          <w:kern w:val="0"/>
          <w:sz w:val="21"/>
          <w:szCs w:val="21"/>
        </w:rPr>
      </w:pPr>
      <w:r>
        <w:rPr>
          <w:rFonts w:eastAsia="Times New Roman"/>
          <w:b/>
          <w:bCs/>
          <w:kern w:val="0"/>
          <w:sz w:val="21"/>
          <w:szCs w:val="21"/>
        </w:rPr>
        <w:br w:type="page"/>
      </w:r>
    </w:p>
    <w:p w14:paraId="63F765B0" w14:textId="77777777" w:rsidR="006E4ABD" w:rsidRDefault="006E4ABD" w:rsidP="006E4ABD">
      <w:pPr>
        <w:spacing w:line="247" w:lineRule="auto"/>
        <w:rPr>
          <w:rFonts w:eastAsia="Times New Roman"/>
          <w:b/>
          <w:bCs/>
          <w:kern w:val="0"/>
          <w:sz w:val="21"/>
          <w:szCs w:val="21"/>
        </w:rPr>
      </w:pPr>
    </w:p>
    <w:p w14:paraId="419CCEF4" w14:textId="61C52A5F" w:rsidR="006E4ABD" w:rsidRPr="00F6333B" w:rsidRDefault="006E4ABD" w:rsidP="006E4ABD">
      <w:pPr>
        <w:spacing w:line="247" w:lineRule="auto"/>
        <w:rPr>
          <w:rFonts w:eastAsia="Times New Roman"/>
          <w:kern w:val="0"/>
          <w:sz w:val="21"/>
          <w:szCs w:val="21"/>
        </w:rPr>
      </w:pPr>
      <w:r w:rsidRPr="00F6333B">
        <w:rPr>
          <w:rFonts w:eastAsia="Times New Roman"/>
          <w:b/>
          <w:bCs/>
          <w:kern w:val="0"/>
          <w:sz w:val="21"/>
          <w:szCs w:val="21"/>
        </w:rPr>
        <w:t>Do Good and Share with Others</w:t>
      </w:r>
    </w:p>
    <w:p w14:paraId="37BC3218"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Verse 16 reminds us, "Do not neglect to do good and to share with others, for with such sacrifices God is pleased." Acts of kindness and generosity are tangible expressions of our faith. When we share what we have, we reflect God's generosity and bring His love into the world.</w:t>
      </w:r>
    </w:p>
    <w:p w14:paraId="49DA9930"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1. How can you incorporate acts of kindness and sharing into your daily routine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with others is emphasized as a form of worship in Hebrews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a culture of generosity within your community or workplace? </w:t>
      </w:r>
    </w:p>
    <w:p w14:paraId="62339170" w14:textId="77777777" w:rsidR="006E4ABD" w:rsidRPr="00F6333B" w:rsidRDefault="006E4ABD" w:rsidP="006E4AB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Pray for One Another</w:t>
      </w:r>
    </w:p>
    <w:p w14:paraId="6F5F6F12" w14:textId="77777777" w:rsidR="006E4ABD" w:rsidRPr="00F6333B" w:rsidRDefault="006E4ABD" w:rsidP="006E4ABD">
      <w:pPr>
        <w:spacing w:line="247" w:lineRule="auto"/>
        <w:rPr>
          <w:rFonts w:eastAsia="Times New Roman"/>
          <w:kern w:val="0"/>
          <w:sz w:val="21"/>
          <w:szCs w:val="21"/>
        </w:rPr>
      </w:pPr>
      <w:r w:rsidRPr="00F6333B">
        <w:rPr>
          <w:rFonts w:eastAsia="Times New Roman"/>
          <w:kern w:val="0"/>
          <w:sz w:val="21"/>
          <w:szCs w:val="21"/>
        </w:rPr>
        <w:t>Finally, Hebrews 13:18 calls us to "pray for us." Prayer is a powerful tool that connects us with God and each other. By lifting one another in prayer, we support and strengthen the body of Christ, inviting God's presence and power into our lives and communities.</w:t>
      </w:r>
    </w:p>
    <w:p w14:paraId="3FD1A817" w14:textId="495EFE13" w:rsidR="00F6333B" w:rsidRPr="001B37DC" w:rsidRDefault="006E4ABD" w:rsidP="00F21BC0">
      <w:pPr>
        <w:spacing w:line="247" w:lineRule="auto"/>
        <w:rPr>
          <w:rFonts w:eastAsia="Times New Roman"/>
          <w:kern w:val="0"/>
          <w:sz w:val="21"/>
          <w:szCs w:val="21"/>
        </w:rPr>
      </w:pPr>
      <w:r w:rsidRPr="00F6333B">
        <w:rPr>
          <w:rFonts w:eastAsia="Times New Roman"/>
          <w:kern w:val="0"/>
          <w:sz w:val="21"/>
          <w:szCs w:val="21"/>
        </w:rPr>
        <w:t>1. How can you incorporate praying for others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praying for one another strengthens community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specific ways can you ask others to pray for you this week?</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E376F" w14:textId="77777777" w:rsidR="00AE5029" w:rsidRDefault="00AE5029" w:rsidP="00993188">
      <w:pPr>
        <w:spacing w:after="0" w:line="240" w:lineRule="auto"/>
      </w:pPr>
      <w:r>
        <w:separator/>
      </w:r>
    </w:p>
  </w:endnote>
  <w:endnote w:type="continuationSeparator" w:id="0">
    <w:p w14:paraId="30EB1185" w14:textId="77777777" w:rsidR="00AE5029" w:rsidRDefault="00AE5029"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9569"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569AE24"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224A827B"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B699" w14:textId="77777777" w:rsidR="007F1F09" w:rsidRPr="007F1F09" w:rsidRDefault="007F1F09" w:rsidP="00506EB5">
    <w:pPr>
      <w:pStyle w:val="Footer"/>
      <w:framePr w:wrap="none" w:vAnchor="text" w:hAnchor="margin" w:xAlign="center" w:y="1"/>
      <w:rPr>
        <w:rStyle w:val="PageNumber"/>
        <w:sz w:val="11"/>
        <w:szCs w:val="11"/>
      </w:rPr>
    </w:pPr>
  </w:p>
  <w:p w14:paraId="639ED0E4"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EC09557"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69AA38BD" wp14:editId="424FA026">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3BFA474" wp14:editId="6A14B707">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E14A2"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58CC4"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5E60DA0"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30689" w14:textId="77777777" w:rsidR="00AE5029" w:rsidRDefault="00AE5029" w:rsidP="00993188">
      <w:pPr>
        <w:spacing w:after="0" w:line="240" w:lineRule="auto"/>
      </w:pPr>
      <w:r>
        <w:separator/>
      </w:r>
    </w:p>
  </w:footnote>
  <w:footnote w:type="continuationSeparator" w:id="0">
    <w:p w14:paraId="7A3F456A" w14:textId="77777777" w:rsidR="00AE5029" w:rsidRDefault="00AE5029"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ABD"/>
    <w:rsid w:val="00000CDF"/>
    <w:rsid w:val="00037514"/>
    <w:rsid w:val="000421EA"/>
    <w:rsid w:val="00051B34"/>
    <w:rsid w:val="0007104B"/>
    <w:rsid w:val="000B6F4F"/>
    <w:rsid w:val="00153A4F"/>
    <w:rsid w:val="00177C6D"/>
    <w:rsid w:val="00194992"/>
    <w:rsid w:val="001B37DC"/>
    <w:rsid w:val="001B511C"/>
    <w:rsid w:val="001C43A9"/>
    <w:rsid w:val="001E4954"/>
    <w:rsid w:val="00223D2A"/>
    <w:rsid w:val="002358CF"/>
    <w:rsid w:val="003211B8"/>
    <w:rsid w:val="00351FC4"/>
    <w:rsid w:val="00353A89"/>
    <w:rsid w:val="00391B5E"/>
    <w:rsid w:val="00397296"/>
    <w:rsid w:val="003B6791"/>
    <w:rsid w:val="004F7C83"/>
    <w:rsid w:val="00502376"/>
    <w:rsid w:val="005218D9"/>
    <w:rsid w:val="00590404"/>
    <w:rsid w:val="005C237B"/>
    <w:rsid w:val="00661B7E"/>
    <w:rsid w:val="006762E8"/>
    <w:rsid w:val="00687503"/>
    <w:rsid w:val="00692F03"/>
    <w:rsid w:val="006E4ABD"/>
    <w:rsid w:val="00741D82"/>
    <w:rsid w:val="00752B0D"/>
    <w:rsid w:val="00762403"/>
    <w:rsid w:val="0078350E"/>
    <w:rsid w:val="00793C4A"/>
    <w:rsid w:val="007E2F25"/>
    <w:rsid w:val="007F1F09"/>
    <w:rsid w:val="00800A60"/>
    <w:rsid w:val="00840C19"/>
    <w:rsid w:val="0086139F"/>
    <w:rsid w:val="00870740"/>
    <w:rsid w:val="0087297B"/>
    <w:rsid w:val="00875463"/>
    <w:rsid w:val="00887FAA"/>
    <w:rsid w:val="008B3317"/>
    <w:rsid w:val="0091161B"/>
    <w:rsid w:val="00922785"/>
    <w:rsid w:val="00985E6C"/>
    <w:rsid w:val="00993188"/>
    <w:rsid w:val="009A38CE"/>
    <w:rsid w:val="009E4504"/>
    <w:rsid w:val="009E45C1"/>
    <w:rsid w:val="00A102B6"/>
    <w:rsid w:val="00AE5029"/>
    <w:rsid w:val="00AF1073"/>
    <w:rsid w:val="00AF454E"/>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56A5C"/>
  <w15:chartTrackingRefBased/>
  <w15:docId w15:val="{F6C1B15F-0297-47AC-A763-31A609C8A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17</TotalTime>
  <Pages>66</Pages>
  <Words>12727</Words>
  <Characters>72546</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2</cp:revision>
  <cp:lastPrinted>2025-11-26T00:31:00Z</cp:lastPrinted>
  <dcterms:created xsi:type="dcterms:W3CDTF">2025-12-31T07:07:00Z</dcterms:created>
  <dcterms:modified xsi:type="dcterms:W3CDTF">2026-01-12T03:41:00Z</dcterms:modified>
</cp:coreProperties>
</file>